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908EA" w14:textId="1CC468BB" w:rsidR="00B3350E" w:rsidRDefault="00B3350E" w:rsidP="00AE3B90">
      <w:pPr>
        <w:pStyle w:val="Normaltext"/>
        <w:rPr>
          <w:lang w:val="en-GB"/>
        </w:rPr>
      </w:pPr>
    </w:p>
    <w:p w14:paraId="35F297BD" w14:textId="77777777" w:rsidR="00B3350E" w:rsidRPr="00B3350E" w:rsidRDefault="00B3350E" w:rsidP="00B3350E">
      <w:pPr>
        <w:pStyle w:val="Normaltext"/>
        <w:rPr>
          <w:lang w:val="en-GB"/>
        </w:rPr>
      </w:pPr>
    </w:p>
    <w:p w14:paraId="6096FC08" w14:textId="69DC3AE1" w:rsidR="00CF1EA8" w:rsidRPr="00A71B1D" w:rsidRDefault="00A71B1D" w:rsidP="00347A5C">
      <w:pPr>
        <w:pStyle w:val="Rubrik1"/>
      </w:pPr>
      <w:r w:rsidRPr="00A71B1D">
        <w:t>BEFORDRAN</w:t>
      </w:r>
      <w:r w:rsidR="00AD3E15" w:rsidRPr="00A71B1D">
        <w:t xml:space="preserve"> – </w:t>
      </w:r>
      <w:r w:rsidRPr="00A71B1D">
        <w:t>anvisning</w:t>
      </w:r>
      <w:r w:rsidR="00AD3E15" w:rsidRPr="00A71B1D">
        <w:t xml:space="preserve"> f</w:t>
      </w:r>
      <w:r w:rsidRPr="00A71B1D">
        <w:t>ö</w:t>
      </w:r>
      <w:r w:rsidR="00AD3E15" w:rsidRPr="00A71B1D">
        <w:t xml:space="preserve">r </w:t>
      </w:r>
      <w:r w:rsidRPr="00A71B1D">
        <w:t>sökande</w:t>
      </w:r>
      <w:r w:rsidR="00AD3E15" w:rsidRPr="00A71B1D">
        <w:t xml:space="preserve"> </w:t>
      </w:r>
    </w:p>
    <w:p w14:paraId="659E8663" w14:textId="0C85DCF4" w:rsidR="00DD58E8" w:rsidRPr="00A71B1D" w:rsidRDefault="00A71B1D" w:rsidP="00134399">
      <w:pPr>
        <w:spacing w:before="163" w:after="120"/>
        <w:ind w:right="-31"/>
      </w:pPr>
      <w:r w:rsidRPr="00A71B1D">
        <w:t>Vid ansökan om befordran ska nedan beskrivna dokument laddas upp i universitetets rekryteringssystem. Rekryteringssystemet nås via dold annons från handläggaren.</w:t>
      </w:r>
      <w:r w:rsidR="00134399" w:rsidRPr="00A71B1D">
        <w:br/>
      </w:r>
    </w:p>
    <w:p w14:paraId="35185D54" w14:textId="399D2FC6" w:rsidR="00AD3E15" w:rsidRPr="00A71B1D" w:rsidRDefault="00A71B1D" w:rsidP="00134399">
      <w:pPr>
        <w:pStyle w:val="Rubrik2"/>
      </w:pPr>
      <w:r w:rsidRPr="00A71B1D">
        <w:t>Dokument att bifoga ansöka</w:t>
      </w:r>
      <w:r w:rsidR="00134399" w:rsidRPr="00A71B1D">
        <w:t>n</w:t>
      </w:r>
    </w:p>
    <w:p w14:paraId="53785EDF" w14:textId="15BCCB39" w:rsidR="00AD3E15" w:rsidRDefault="00A71B1D" w:rsidP="00AD3E15">
      <w:pPr>
        <w:pStyle w:val="Rubrik2"/>
        <w:numPr>
          <w:ilvl w:val="0"/>
          <w:numId w:val="19"/>
        </w:numPr>
        <w:rPr>
          <w:lang w:val="en-GB"/>
        </w:rPr>
      </w:pPr>
      <w:r>
        <w:rPr>
          <w:lang w:val="en-GB"/>
        </w:rPr>
        <w:t>PERSONLIGT BREV</w:t>
      </w:r>
    </w:p>
    <w:p w14:paraId="2BA2DBA8" w14:textId="2CE427E9" w:rsidR="00AD3E15" w:rsidRPr="00A71B1D" w:rsidRDefault="00AD3E15" w:rsidP="00AD3E15">
      <w:pPr>
        <w:pStyle w:val="Rubrik2"/>
        <w:numPr>
          <w:ilvl w:val="0"/>
          <w:numId w:val="19"/>
        </w:numPr>
      </w:pPr>
      <w:r w:rsidRPr="00A71B1D">
        <w:t xml:space="preserve">CV </w:t>
      </w:r>
      <w:r w:rsidRPr="00A71B1D">
        <w:rPr>
          <w:b w:val="0"/>
          <w:bCs w:val="0"/>
        </w:rPr>
        <w:t>(</w:t>
      </w:r>
      <w:r w:rsidR="00A71B1D">
        <w:rPr>
          <w:b w:val="0"/>
          <w:bCs w:val="0"/>
        </w:rPr>
        <w:t>enligt mall, se nästa sida</w:t>
      </w:r>
      <w:r w:rsidRPr="00A71B1D">
        <w:rPr>
          <w:b w:val="0"/>
          <w:bCs w:val="0"/>
        </w:rPr>
        <w:t>)</w:t>
      </w:r>
    </w:p>
    <w:p w14:paraId="1F030D4F" w14:textId="1E61934E" w:rsidR="00CF1EA8" w:rsidRPr="00134399" w:rsidRDefault="00A71B1D" w:rsidP="00CF1EA8">
      <w:pPr>
        <w:pStyle w:val="Rubrik2"/>
        <w:numPr>
          <w:ilvl w:val="0"/>
          <w:numId w:val="19"/>
        </w:numPr>
        <w:rPr>
          <w:lang w:val="en-GB"/>
        </w:rPr>
      </w:pPr>
      <w:r>
        <w:rPr>
          <w:lang w:val="en-GB"/>
        </w:rPr>
        <w:t>ÖVRIGA</w:t>
      </w:r>
      <w:r w:rsidR="00AD3E15">
        <w:rPr>
          <w:lang w:val="en-GB"/>
        </w:rPr>
        <w:t xml:space="preserve"> DO</w:t>
      </w:r>
      <w:r>
        <w:rPr>
          <w:lang w:val="en-GB"/>
        </w:rPr>
        <w:t>K</w:t>
      </w:r>
      <w:r w:rsidR="00AD3E15">
        <w:rPr>
          <w:lang w:val="en-GB"/>
        </w:rPr>
        <w:t>UMENT</w:t>
      </w:r>
    </w:p>
    <w:p w14:paraId="481B6491" w14:textId="3E2A0406" w:rsidR="000B487C" w:rsidRDefault="002B5033" w:rsidP="000B487C">
      <w:pPr>
        <w:spacing w:before="163" w:after="120"/>
        <w:ind w:right="-31"/>
      </w:pPr>
      <w:r>
        <w:br/>
      </w:r>
      <w:r w:rsidR="00A71B1D" w:rsidRPr="00A71B1D">
        <w:t xml:space="preserve">För kriterier och bedömningsgrunder för befordran hänvisas till dokumentet </w:t>
      </w:r>
      <w:r w:rsidR="00A71B1D" w:rsidRPr="004A1378">
        <w:rPr>
          <w:i/>
          <w:iCs/>
        </w:rPr>
        <w:t>Anställningsordning för anställning som och befordran till lärare (AOSU)</w:t>
      </w:r>
      <w:r w:rsidR="00A71B1D" w:rsidRPr="00A71B1D">
        <w:t xml:space="preserve"> fastställd av universitetsstyrelsen samt respektive områdesnämnds kompletterande anvisningar.</w:t>
      </w:r>
    </w:p>
    <w:p w14:paraId="3F855566" w14:textId="6AFB9C5C" w:rsidR="00134399" w:rsidRPr="002B5033" w:rsidRDefault="00134399" w:rsidP="000B487C">
      <w:pPr>
        <w:spacing w:before="163" w:after="120" w:line="240" w:lineRule="auto"/>
        <w:ind w:right="-28"/>
        <w:rPr>
          <w:sz w:val="96"/>
          <w:szCs w:val="96"/>
        </w:rPr>
      </w:pPr>
    </w:p>
    <w:p w14:paraId="792A04F1" w14:textId="6F7F4FAA" w:rsidR="00134399" w:rsidRPr="005A6520" w:rsidRDefault="00542D2B" w:rsidP="00134399">
      <w:pPr>
        <w:pStyle w:val="Brdtext"/>
        <w:spacing w:before="263" w:line="247" w:lineRule="auto"/>
        <w:ind w:right="-31"/>
        <w:rPr>
          <w:sz w:val="24"/>
        </w:rPr>
      </w:pPr>
      <w:r w:rsidRPr="005A6520">
        <w:rPr>
          <w:rFonts w:ascii="Calibri" w:eastAsiaTheme="majorEastAsia" w:hAnsi="Calibri" w:cs="Calibri"/>
          <w:b/>
          <w:bCs/>
          <w:sz w:val="32"/>
          <w:szCs w:val="32"/>
          <w:lang w:eastAsia="zh-CN"/>
        </w:rPr>
        <w:t>Dokument att ladda upp – disposition och innehåll</w:t>
      </w:r>
      <w:r w:rsidR="00134399" w:rsidRPr="005A6520">
        <w:rPr>
          <w:sz w:val="24"/>
        </w:rPr>
        <w:cr/>
      </w:r>
    </w:p>
    <w:p w14:paraId="5C0C780D" w14:textId="07041BCA" w:rsidR="00134399" w:rsidRPr="001E5EF3" w:rsidRDefault="001E5EF3" w:rsidP="00134399">
      <w:pPr>
        <w:pStyle w:val="Rubrik2"/>
        <w:ind w:right="-31"/>
      </w:pPr>
      <w:r w:rsidRPr="001E5EF3">
        <w:t>PERSONLIGT BREV</w:t>
      </w:r>
      <w:r w:rsidR="00134399" w:rsidRPr="001E5EF3">
        <w:t xml:space="preserve"> </w:t>
      </w:r>
      <w:r w:rsidR="00134399" w:rsidRPr="001E5EF3">
        <w:rPr>
          <w:b w:val="0"/>
          <w:bCs w:val="0"/>
        </w:rPr>
        <w:t>(</w:t>
      </w:r>
      <w:r w:rsidRPr="001E5EF3">
        <w:rPr>
          <w:b w:val="0"/>
          <w:bCs w:val="0"/>
        </w:rPr>
        <w:t xml:space="preserve">bör ej överstiga </w:t>
      </w:r>
      <w:r w:rsidR="00FE7468">
        <w:rPr>
          <w:b w:val="0"/>
          <w:bCs w:val="0"/>
        </w:rPr>
        <w:t>2</w:t>
      </w:r>
      <w:r w:rsidRPr="001E5EF3">
        <w:rPr>
          <w:b w:val="0"/>
          <w:bCs w:val="0"/>
        </w:rPr>
        <w:t xml:space="preserve"> sid</w:t>
      </w:r>
      <w:r w:rsidR="00FE7468">
        <w:rPr>
          <w:b w:val="0"/>
          <w:bCs w:val="0"/>
        </w:rPr>
        <w:t>or</w:t>
      </w:r>
      <w:r w:rsidR="00134399" w:rsidRPr="001E5EF3">
        <w:rPr>
          <w:b w:val="0"/>
          <w:bCs w:val="0"/>
        </w:rPr>
        <w:t>)</w:t>
      </w:r>
    </w:p>
    <w:p w14:paraId="00375194" w14:textId="46BAA9E6" w:rsidR="00AD3E15" w:rsidRPr="001E5EF3" w:rsidRDefault="001E5EF3" w:rsidP="00134399">
      <w:pPr>
        <w:pStyle w:val="Normaltext"/>
        <w:ind w:right="-31"/>
      </w:pPr>
      <w:r w:rsidRPr="00AC12A2">
        <w:t>Motivera din ansökan och sammanfatta din kompetens i ett personligt brev.</w:t>
      </w:r>
    </w:p>
    <w:p w14:paraId="421084DA" w14:textId="6ED9C509" w:rsidR="008567B9" w:rsidRPr="00542D2B" w:rsidRDefault="00CF1EA8" w:rsidP="008567B9">
      <w:pPr>
        <w:pStyle w:val="Rubrik2"/>
      </w:pPr>
      <w:r w:rsidRPr="00542D2B">
        <w:lastRenderedPageBreak/>
        <w:t xml:space="preserve">CV </w:t>
      </w:r>
      <w:bookmarkStart w:id="0" w:name="_Hlk165909045"/>
      <w:r w:rsidRPr="00542D2B">
        <w:t>–</w:t>
      </w:r>
      <w:bookmarkEnd w:id="0"/>
      <w:r w:rsidR="001266B9" w:rsidRPr="00542D2B">
        <w:t xml:space="preserve"> </w:t>
      </w:r>
      <w:r w:rsidR="00542D2B" w:rsidRPr="00542D2B">
        <w:rPr>
          <w:u w:val="single"/>
        </w:rPr>
        <w:t>ska</w:t>
      </w:r>
      <w:r w:rsidR="00542D2B" w:rsidRPr="00542D2B">
        <w:t xml:space="preserve"> följa nedanstående rubriker och numrering</w:t>
      </w:r>
    </w:p>
    <w:p w14:paraId="06210DD4" w14:textId="039A7DDE" w:rsidR="00EF47F1" w:rsidRPr="00542D2B" w:rsidRDefault="00B3350E" w:rsidP="003E3F27">
      <w:pPr>
        <w:pStyle w:val="Rubrik3"/>
      </w:pPr>
      <w:r w:rsidRPr="00542D2B">
        <w:br/>
      </w:r>
      <w:r w:rsidR="00134399" w:rsidRPr="00542D2B">
        <w:t>1.</w:t>
      </w:r>
      <w:r w:rsidR="00486B34" w:rsidRPr="00542D2B">
        <w:t xml:space="preserve"> </w:t>
      </w:r>
      <w:r w:rsidR="00542D2B">
        <w:t>S</w:t>
      </w:r>
      <w:r w:rsidR="00542D2B" w:rsidRPr="00542D2B">
        <w:t>AMMANFATTNING AV MERITER</w:t>
      </w:r>
      <w:r w:rsidR="00486B34" w:rsidRPr="00542D2B">
        <w:t xml:space="preserve"> (</w:t>
      </w:r>
      <w:r w:rsidR="00542D2B" w:rsidRPr="00542D2B">
        <w:t>kort, bör ej överstiga 2 sidor</w:t>
      </w:r>
      <w:r w:rsidR="00B86944" w:rsidRPr="00542D2B">
        <w:t>)</w:t>
      </w:r>
    </w:p>
    <w:p w14:paraId="1F6465EF" w14:textId="423E10E3" w:rsidR="00BB4F12" w:rsidRPr="00770036" w:rsidRDefault="00A105F6" w:rsidP="003E3F27">
      <w:pPr>
        <w:pStyle w:val="Rubrik4"/>
        <w:ind w:left="426" w:hanging="426"/>
      </w:pPr>
      <w:r w:rsidRPr="00770036">
        <w:t xml:space="preserve">1.1. </w:t>
      </w:r>
      <w:r w:rsidR="00770036" w:rsidRPr="00770036">
        <w:t>Examina och övriga utbildningar av relevans för anställningen</w:t>
      </w:r>
      <w:r w:rsidR="000B487C">
        <w:br/>
      </w:r>
    </w:p>
    <w:p w14:paraId="4205DC31" w14:textId="2CB21F2A" w:rsidR="00A40E01" w:rsidRDefault="00770036" w:rsidP="003E3F27">
      <w:pPr>
        <w:pStyle w:val="Rubrik4"/>
        <w:numPr>
          <w:ilvl w:val="1"/>
          <w:numId w:val="33"/>
        </w:numPr>
        <w:ind w:left="426" w:hanging="426"/>
      </w:pPr>
      <w:r w:rsidRPr="00770036">
        <w:t>Nuvarande och tidigare anställningar</w:t>
      </w:r>
      <w:r w:rsidR="00ED0C69" w:rsidRPr="00770036">
        <w:br/>
      </w:r>
      <w:r w:rsidR="00ED0C69" w:rsidRPr="00770036">
        <w:br/>
      </w:r>
      <w:r w:rsidR="000B487C" w:rsidRPr="000B487C">
        <w:rPr>
          <w:rFonts w:asciiTheme="majorHAnsi" w:hAnsiTheme="majorHAnsi" w:cstheme="majorHAnsi"/>
        </w:rPr>
        <w:t>Ange ämnesområde och inriktning för nuvarande anställning.</w:t>
      </w:r>
      <w:r w:rsidR="00A40E01">
        <w:br/>
      </w:r>
      <w:r w:rsidR="00A40E01">
        <w:br/>
      </w:r>
      <w:r w:rsidR="00A40E01" w:rsidRPr="00A40E01">
        <w:rPr>
          <w:rFonts w:asciiTheme="majorHAnsi" w:hAnsiTheme="majorHAnsi" w:cstheme="majorHAnsi"/>
        </w:rPr>
        <w:t>Eventuella tjänstledighetsperioder, inklusive föräldraledighet</w:t>
      </w:r>
      <w:r w:rsidR="003E3F27">
        <w:rPr>
          <w:rFonts w:asciiTheme="majorHAnsi" w:hAnsiTheme="majorHAnsi" w:cstheme="majorHAnsi"/>
        </w:rPr>
        <w:t>.</w:t>
      </w:r>
      <w:r w:rsidRPr="00A40E01">
        <w:rPr>
          <w:rFonts w:asciiTheme="majorHAnsi" w:hAnsiTheme="majorHAnsi" w:cstheme="majorHAnsi"/>
        </w:rPr>
        <w:br/>
      </w:r>
    </w:p>
    <w:p w14:paraId="4C25A4A6" w14:textId="30185E61" w:rsidR="00CF1EA8" w:rsidRPr="00770036" w:rsidRDefault="00770036" w:rsidP="003E3F27">
      <w:pPr>
        <w:pStyle w:val="Rubrik4"/>
        <w:numPr>
          <w:ilvl w:val="1"/>
          <w:numId w:val="33"/>
        </w:numPr>
        <w:ind w:left="426" w:hanging="426"/>
      </w:pPr>
      <w:r w:rsidRPr="00770036">
        <w:t>Annan erfarenhet av relevans för anställningen</w:t>
      </w:r>
      <w:r w:rsidR="00347A5C" w:rsidRPr="00770036">
        <w:br/>
      </w:r>
      <w:r w:rsidR="002602D0" w:rsidRPr="00770036">
        <w:br/>
      </w:r>
    </w:p>
    <w:p w14:paraId="04408DDF" w14:textId="0D012BDE" w:rsidR="00CF1EA8" w:rsidRPr="00782D43" w:rsidRDefault="00486B34" w:rsidP="003E3F27">
      <w:pPr>
        <w:pStyle w:val="Rubrik3"/>
        <w:ind w:left="357" w:hanging="357"/>
      </w:pPr>
      <w:r w:rsidRPr="00782D43">
        <w:t xml:space="preserve">2. </w:t>
      </w:r>
      <w:r w:rsidR="00782D43" w:rsidRPr="00782D43">
        <w:t>VETENSKAPLIGA MERITER (bör ej överstiga 3</w:t>
      </w:r>
      <w:r w:rsidR="000B487C">
        <w:t xml:space="preserve"> </w:t>
      </w:r>
      <w:r w:rsidR="00782D43" w:rsidRPr="00782D43">
        <w:t>sidor)</w:t>
      </w:r>
    </w:p>
    <w:p w14:paraId="6FEDA098" w14:textId="3C224FD4" w:rsidR="006C433E" w:rsidRPr="00782D43" w:rsidRDefault="00782D43" w:rsidP="003E3F27">
      <w:pPr>
        <w:pStyle w:val="Brdtextmedfrstaindrag"/>
        <w:numPr>
          <w:ilvl w:val="1"/>
          <w:numId w:val="46"/>
        </w:numPr>
        <w:ind w:left="357" w:hanging="357"/>
      </w:pPr>
      <w:r w:rsidRPr="00782D43">
        <w:rPr>
          <w:rStyle w:val="Rubrik4Char"/>
        </w:rPr>
        <w:t>Din egen vetenskapliga verksamhet och dina forskningsresultat</w:t>
      </w:r>
      <w:r w:rsidR="00B86944" w:rsidRPr="00782D43">
        <w:rPr>
          <w:rStyle w:val="Rubrik4Char"/>
        </w:rPr>
        <w:br/>
      </w:r>
      <w:r w:rsidR="00B86944" w:rsidRPr="00782D43">
        <w:br/>
      </w:r>
      <w:r w:rsidR="000B487C" w:rsidRPr="000B487C">
        <w:t>Beskriv din egen vetenskapliga verksamhet och dina forskningsresultat. Din egen roll, självständighet, samt forskningsresultatens betydelse, i såväl nationellt som internationellt perspektiv, bör framgå av beskrivningen.</w:t>
      </w:r>
      <w:r w:rsidR="000B487C">
        <w:br/>
      </w:r>
    </w:p>
    <w:p w14:paraId="55706226" w14:textId="766F504E" w:rsidR="00F51C26" w:rsidRPr="00F51C26" w:rsidRDefault="00782D43" w:rsidP="00557127">
      <w:pPr>
        <w:pStyle w:val="Brdtextmedfrstaindrag"/>
        <w:numPr>
          <w:ilvl w:val="1"/>
          <w:numId w:val="46"/>
        </w:numPr>
        <w:rPr>
          <w:b/>
          <w:bCs/>
          <w:szCs w:val="22"/>
        </w:rPr>
      </w:pPr>
      <w:r w:rsidRPr="00782D43">
        <w:rPr>
          <w:szCs w:val="22"/>
        </w:rPr>
        <w:t>Erhållna forskningsmedel</w:t>
      </w:r>
      <w:r w:rsidR="003E3F27">
        <w:rPr>
          <w:b/>
          <w:bCs/>
          <w:szCs w:val="22"/>
        </w:rPr>
        <w:br/>
      </w:r>
      <w:r w:rsidR="003E3F27">
        <w:rPr>
          <w:b/>
          <w:bCs/>
          <w:szCs w:val="22"/>
        </w:rPr>
        <w:br/>
      </w:r>
      <w:r w:rsidR="003E3F27" w:rsidRPr="007D130C">
        <w:t>Avser större bidrag. Ange bidragsgivare, belopp, tidpunkt och om du erhållit bidraget i egenskap av huvudsökande eller medsökande. I det senare fallet ska huvudsökande och övriga medsökande nämnas.</w:t>
      </w:r>
      <w:r w:rsidR="003E3F27">
        <w:br/>
      </w:r>
    </w:p>
    <w:p w14:paraId="1C69AA68" w14:textId="711DEA0C" w:rsidR="00F51C26" w:rsidRPr="007D130C" w:rsidRDefault="00782D43" w:rsidP="00557127">
      <w:pPr>
        <w:pStyle w:val="Brdtextmedfrstaindrag"/>
        <w:numPr>
          <w:ilvl w:val="1"/>
          <w:numId w:val="46"/>
        </w:numPr>
        <w:rPr>
          <w:b/>
          <w:bCs/>
          <w:szCs w:val="22"/>
        </w:rPr>
      </w:pPr>
      <w:r w:rsidRPr="003E3F27">
        <w:rPr>
          <w:rFonts w:ascii="Calibri" w:hAnsi="Calibri" w:cs="Calibri"/>
          <w:szCs w:val="22"/>
        </w:rPr>
        <w:t>Övriga vetenskapliga meriter och utmärkelser</w:t>
      </w:r>
      <w:r w:rsidR="003E3F27">
        <w:rPr>
          <w:b/>
          <w:bCs/>
          <w:szCs w:val="22"/>
        </w:rPr>
        <w:br/>
      </w:r>
      <w:r w:rsidR="003E3F27">
        <w:rPr>
          <w:b/>
          <w:bCs/>
          <w:szCs w:val="22"/>
        </w:rPr>
        <w:br/>
      </w:r>
      <w:r w:rsidR="003E3F27" w:rsidRPr="007D130C">
        <w:t xml:space="preserve">Exempel: Uppdrag som opponent eller ledamot av betygsnämnd. Uppdrag som sakkunnig. Nationella och internationella samarbetsprojekt. Deltagande i nationella och internationella konferenser relaterade till forskningsområdet. </w:t>
      </w:r>
      <w:proofErr w:type="spellStart"/>
      <w:r w:rsidR="003E3F27" w:rsidRPr="007D130C">
        <w:t>Editorial</w:t>
      </w:r>
      <w:proofErr w:type="spellEnd"/>
      <w:r w:rsidR="003E3F27" w:rsidRPr="007D130C">
        <w:t>/</w:t>
      </w:r>
      <w:proofErr w:type="spellStart"/>
      <w:r w:rsidR="003E3F27" w:rsidRPr="007D130C">
        <w:t>advisory</w:t>
      </w:r>
      <w:proofErr w:type="spellEnd"/>
      <w:r w:rsidR="003E3F27" w:rsidRPr="007D130C">
        <w:t xml:space="preserve"> board i internationella tidskrifter samt referee-uppdrag för tidskrifter. Ange vilka tidskrifter och antal uppdrag per år. Vetenskapliga utmärkelser, priser, ledamotskap i akademier etc.</w:t>
      </w:r>
    </w:p>
    <w:p w14:paraId="518F749E" w14:textId="35A7861B" w:rsidR="00137BC5" w:rsidRPr="006D39E7" w:rsidRDefault="0067344D" w:rsidP="0067344D">
      <w:pPr>
        <w:pStyle w:val="Liststycke"/>
        <w:ind w:left="426"/>
      </w:pPr>
      <w:r w:rsidRPr="006D39E7">
        <w:br/>
      </w:r>
    </w:p>
    <w:p w14:paraId="23FC65E8" w14:textId="0FDDD23E" w:rsidR="00137BC5" w:rsidRPr="00FD20D9" w:rsidRDefault="00137BC5" w:rsidP="00137BC5">
      <w:pPr>
        <w:pStyle w:val="Rubrik3"/>
      </w:pPr>
      <w:r w:rsidRPr="00FD20D9">
        <w:lastRenderedPageBreak/>
        <w:t xml:space="preserve">3. </w:t>
      </w:r>
      <w:r w:rsidR="00FD20D9">
        <w:t>PEDAGOGISKA MERITER</w:t>
      </w:r>
      <w:r w:rsidRPr="00FD20D9">
        <w:t xml:space="preserve"> (</w:t>
      </w:r>
      <w:r w:rsidR="00FD20D9" w:rsidRPr="00FD20D9">
        <w:t>bör ej överstiga 3 sidor</w:t>
      </w:r>
      <w:r w:rsidRPr="00FD20D9">
        <w:t>)</w:t>
      </w:r>
    </w:p>
    <w:p w14:paraId="24DE369F" w14:textId="2AAF1D06" w:rsidR="00137BC5" w:rsidRPr="00FD20D9" w:rsidRDefault="00FD20D9" w:rsidP="007537C5">
      <w:pPr>
        <w:pStyle w:val="Rubrik4"/>
        <w:numPr>
          <w:ilvl w:val="1"/>
          <w:numId w:val="29"/>
        </w:numPr>
      </w:pPr>
      <w:r w:rsidRPr="00FD20D9">
        <w:t>Pedagogisk egenreflektion</w:t>
      </w:r>
      <w:r w:rsidR="00137BC5" w:rsidRPr="00FD20D9">
        <w:br/>
      </w:r>
      <w:r w:rsidR="00137BC5" w:rsidRPr="00FD20D9">
        <w:br/>
      </w:r>
      <w:r w:rsidR="007D130C" w:rsidRPr="007D130C">
        <w:rPr>
          <w:rStyle w:val="BrdtextmedfrstaindragChar"/>
        </w:rPr>
        <w:t>Redovisningen av dina pedagogiska meriter ska klargöra vad som gjorts, hur detta gjordes, varför det gjordes just så och vad det gav för resulta</w:t>
      </w:r>
      <w:r w:rsidR="007D130C">
        <w:rPr>
          <w:rStyle w:val="BrdtextmedfrstaindragChar"/>
        </w:rPr>
        <w:t>t.</w:t>
      </w:r>
      <w:r w:rsidR="007D130C">
        <w:rPr>
          <w:rStyle w:val="BrdtextmedfrstaindragChar"/>
        </w:rPr>
        <w:br/>
      </w:r>
      <w:r w:rsidR="007D130C">
        <w:rPr>
          <w:rStyle w:val="BrdtextmedfrstaindragChar"/>
        </w:rPr>
        <w:br/>
      </w:r>
      <w:r w:rsidR="007D130C" w:rsidRPr="007D130C">
        <w:rPr>
          <w:rStyle w:val="BrdtextmedfrstaindragChar"/>
        </w:rPr>
        <w:t>Redovisa den pedagogiska grundsyn du utgår ifrån och på vilket sätt denna kommer till uttryck i den egna verksamheten, t.ex. genom kurshandledningar, lektionsplaneringar, övningar och examinationsuppgifter.</w:t>
      </w:r>
      <w:r w:rsidR="00E73755">
        <w:rPr>
          <w:rStyle w:val="BrdtextmedfrstaindragChar"/>
        </w:rPr>
        <w:br/>
      </w:r>
      <w:r w:rsidR="00137BC5" w:rsidRPr="00FD20D9">
        <w:rPr>
          <w:rStyle w:val="BrdtextmedfrstaindragChar"/>
        </w:rPr>
        <w:br/>
      </w:r>
      <w:r w:rsidR="00E73755" w:rsidRPr="00470D61">
        <w:rPr>
          <w:rStyle w:val="BrdtextmedfrstaindragChar"/>
        </w:rPr>
        <w:t>Beskriv med exempel hur du arbetar med att anknyta undervisningen till forskning, förmedlar engagemang och intresse för ämnet, samt aktiverar studenterna till eget självständigt lärande.</w:t>
      </w:r>
      <w:r w:rsidR="00E73755" w:rsidRPr="00E73755">
        <w:t xml:space="preserve">  </w:t>
      </w:r>
      <w:r w:rsidR="00E73755">
        <w:br/>
      </w:r>
    </w:p>
    <w:p w14:paraId="5AA3B1AA" w14:textId="5772D325" w:rsidR="00CF1EA8" w:rsidRPr="00FD20D9" w:rsidRDefault="00FD20D9" w:rsidP="00462A2B">
      <w:pPr>
        <w:pStyle w:val="Rubrik4"/>
        <w:numPr>
          <w:ilvl w:val="1"/>
          <w:numId w:val="29"/>
        </w:numPr>
        <w:rPr>
          <w:rStyle w:val="BrdtextmedfrstaindragChar"/>
        </w:rPr>
      </w:pPr>
      <w:r w:rsidRPr="00FD20D9">
        <w:t>Undervisningserfarenhet</w:t>
      </w:r>
      <w:r w:rsidR="0035769A" w:rsidRPr="00FD20D9">
        <w:t xml:space="preserve"> </w:t>
      </w:r>
      <w:r w:rsidR="0035769A" w:rsidRPr="00FD20D9">
        <w:br/>
      </w:r>
      <w:r w:rsidR="0035769A" w:rsidRPr="00FD20D9">
        <w:rPr>
          <w:rStyle w:val="BrdtextmedfrstaindragChar"/>
        </w:rPr>
        <w:br/>
      </w:r>
      <w:r w:rsidR="007D130C" w:rsidRPr="007D130C">
        <w:rPr>
          <w:rStyle w:val="BrdtextmedfrstaindragChar"/>
        </w:rPr>
        <w:t>Beskriv din undervisningserfarenhet inom utbildning på grundnivå, avancerad nivå, forskarnivå och inom fort- och vidareutbildning. För namngivna kurser ange: omfattning, nivå och din roll under kursen.</w:t>
      </w:r>
      <w:r w:rsidR="00137BC5" w:rsidRPr="00FD20D9">
        <w:rPr>
          <w:rStyle w:val="BrdtextmedfrstaindragChar"/>
        </w:rPr>
        <w:br/>
      </w:r>
    </w:p>
    <w:p w14:paraId="3E85FD5F" w14:textId="2E5C73A5" w:rsidR="00CF1EA8" w:rsidRPr="00FD20D9" w:rsidRDefault="00FD20D9" w:rsidP="00FD20D9">
      <w:pPr>
        <w:pStyle w:val="Rubrik4"/>
        <w:numPr>
          <w:ilvl w:val="1"/>
          <w:numId w:val="29"/>
        </w:numPr>
        <w:rPr>
          <w:rStyle w:val="BrdtextmedfrstaindragChar"/>
        </w:rPr>
      </w:pPr>
      <w:r w:rsidRPr="00FD20D9">
        <w:t>Handledarerfarenhet</w:t>
      </w:r>
      <w:r w:rsidR="0035769A" w:rsidRPr="00FD20D9">
        <w:br/>
      </w:r>
      <w:r w:rsidR="0035769A" w:rsidRPr="00FD20D9">
        <w:rPr>
          <w:rStyle w:val="BrdtextmedfrstaindragChar"/>
        </w:rPr>
        <w:br/>
      </w:r>
      <w:r w:rsidRPr="00FD20D9">
        <w:rPr>
          <w:rStyle w:val="BrdtextmedfrstaindragChar"/>
        </w:rPr>
        <w:t>– Inom utbildning på grund- och avancerad nivå: ange antalet handledda examensarbeten.</w:t>
      </w:r>
      <w:r>
        <w:rPr>
          <w:rStyle w:val="BrdtextmedfrstaindragChar"/>
        </w:rPr>
        <w:br/>
      </w:r>
      <w:r>
        <w:rPr>
          <w:rStyle w:val="BrdtextmedfrstaindragChar"/>
        </w:rPr>
        <w:br/>
      </w:r>
      <w:r w:rsidRPr="00FD20D9">
        <w:rPr>
          <w:rStyle w:val="BrdtextmedfrstaindragChar"/>
        </w:rPr>
        <w:t xml:space="preserve">– Inom utbildning på forskarnivå: ange den forskarstuderandes namn, </w:t>
      </w:r>
      <w:proofErr w:type="spellStart"/>
      <w:r w:rsidRPr="00FD20D9">
        <w:rPr>
          <w:rStyle w:val="BrdtextmedfrstaindragChar"/>
        </w:rPr>
        <w:t>antagningsår</w:t>
      </w:r>
      <w:proofErr w:type="spellEnd"/>
      <w:r w:rsidRPr="00FD20D9">
        <w:rPr>
          <w:rStyle w:val="BrdtextmedfrstaindragChar"/>
        </w:rPr>
        <w:t xml:space="preserve"> och eventuellt examensår. Ange om din roll varit/är som huvudhandledare eller annan handledare</w:t>
      </w:r>
      <w:r w:rsidR="00C10071" w:rsidRPr="00FD20D9">
        <w:rPr>
          <w:rFonts w:asciiTheme="minorHAnsi" w:hAnsiTheme="minorHAnsi" w:cstheme="minorHAnsi"/>
        </w:rPr>
        <w:t>.</w:t>
      </w:r>
      <w:r w:rsidR="0035769A" w:rsidRPr="00FD20D9">
        <w:rPr>
          <w:rStyle w:val="BrdtextmedfrstaindragChar"/>
        </w:rPr>
        <w:br/>
      </w:r>
    </w:p>
    <w:p w14:paraId="0404654A" w14:textId="3E42DA12" w:rsidR="00CF1EA8" w:rsidRPr="00FD20D9" w:rsidRDefault="00FD20D9" w:rsidP="00FD20D9">
      <w:pPr>
        <w:pStyle w:val="Rubrik4"/>
        <w:numPr>
          <w:ilvl w:val="1"/>
          <w:numId w:val="29"/>
        </w:numPr>
        <w:rPr>
          <w:rStyle w:val="BrdtextmedfrstaindragChar"/>
        </w:rPr>
      </w:pPr>
      <w:r w:rsidRPr="00FD20D9">
        <w:t>Högskolepedagogisk utbildning</w:t>
      </w:r>
      <w:r w:rsidR="0035769A" w:rsidRPr="00FD20D9">
        <w:br/>
      </w:r>
      <w:r w:rsidR="0035769A" w:rsidRPr="00FD20D9">
        <w:rPr>
          <w:rStyle w:val="BrdtextmedfrstaindragChar"/>
        </w:rPr>
        <w:br/>
      </w:r>
      <w:r w:rsidRPr="00FD20D9">
        <w:rPr>
          <w:rStyle w:val="BrdtextmedfrstaindragChar"/>
        </w:rPr>
        <w:t xml:space="preserve">Ange de högskolepedagogiska kurser du har genomgått, samt eventuell forskarhandledarutbildning. Ange tidpunkt och omfattning för varje avklarad kurs. Bifoga kopia av genomgångna högskolepedagogiska kurser under rubriken INTYG. </w:t>
      </w:r>
      <w:r w:rsidR="007D130C">
        <w:rPr>
          <w:rStyle w:val="BrdtextmedfrstaindragChar"/>
        </w:rPr>
        <w:br/>
      </w:r>
      <w:r w:rsidR="007D130C">
        <w:rPr>
          <w:rStyle w:val="BrdtextmedfrstaindragChar"/>
        </w:rPr>
        <w:br/>
      </w:r>
      <w:r w:rsidR="007D130C" w:rsidRPr="007D130C">
        <w:rPr>
          <w:rStyle w:val="BrdtextmedfrstaindragChar"/>
        </w:rPr>
        <w:t xml:space="preserve">Tänk på att genomgången högskolepedagogisk utbildning </w:t>
      </w:r>
      <w:r w:rsidR="000E26E8">
        <w:rPr>
          <w:rStyle w:val="BrdtextmedfrstaindragChar"/>
        </w:rPr>
        <w:t>(</w:t>
      </w:r>
      <w:r w:rsidR="000E26E8" w:rsidRPr="000E26E8">
        <w:rPr>
          <w:rStyle w:val="BrdtextmedfrstaindragChar"/>
        </w:rPr>
        <w:t>eller motsvarande kunskaper</w:t>
      </w:r>
      <w:r w:rsidR="000E26E8">
        <w:rPr>
          <w:rStyle w:val="BrdtextmedfrstaindragChar"/>
        </w:rPr>
        <w:t>)</w:t>
      </w:r>
      <w:r w:rsidR="000E26E8" w:rsidRPr="000E26E8">
        <w:rPr>
          <w:rStyle w:val="BrdtextmedfrstaindragChar"/>
        </w:rPr>
        <w:t xml:space="preserve"> </w:t>
      </w:r>
      <w:r w:rsidR="007D130C" w:rsidRPr="007D130C">
        <w:rPr>
          <w:rStyle w:val="BrdtextmedfrstaindragChar"/>
        </w:rPr>
        <w:t>är ett krav för befordran.</w:t>
      </w:r>
      <w:r w:rsidR="006267E9">
        <w:rPr>
          <w:rStyle w:val="BrdtextmedfrstaindragChar"/>
        </w:rPr>
        <w:t xml:space="preserve">  </w:t>
      </w:r>
      <w:r w:rsidR="00137BC5" w:rsidRPr="00FD20D9">
        <w:rPr>
          <w:rStyle w:val="BrdtextmedfrstaindragChar"/>
        </w:rPr>
        <w:br/>
      </w:r>
    </w:p>
    <w:p w14:paraId="3B43AFA8" w14:textId="1FF2F831" w:rsidR="00CF1EA8" w:rsidRPr="00FD20D9" w:rsidRDefault="00FD20D9" w:rsidP="00FD20D9">
      <w:pPr>
        <w:pStyle w:val="Rubrik4"/>
        <w:numPr>
          <w:ilvl w:val="1"/>
          <w:numId w:val="29"/>
        </w:numPr>
        <w:ind w:right="-172"/>
        <w:rPr>
          <w:rStyle w:val="BrdtextmedfrstaindragChar"/>
        </w:rPr>
      </w:pPr>
      <w:r w:rsidRPr="00FD20D9">
        <w:t>Kursutveckling och utbildningsadministration</w:t>
      </w:r>
      <w:r w:rsidR="0035769A" w:rsidRPr="00FD20D9">
        <w:br/>
      </w:r>
      <w:r w:rsidR="0035769A" w:rsidRPr="00FD20D9">
        <w:rPr>
          <w:rStyle w:val="BrdtextmedfrstaindragChar"/>
        </w:rPr>
        <w:br/>
      </w:r>
      <w:r w:rsidR="00E73755" w:rsidRPr="00E73755">
        <w:rPr>
          <w:rStyle w:val="BrdtextmedfrstaindragChar"/>
        </w:rPr>
        <w:t>Redogör för din erfarenhet av att planera, initiera, leda och utveckla utbildning och undervisning. Beskriv, med exempel och styrkt dokumentation. Ange även erfarenhet av studieadministrativa uppdrag som t.ex. studierektor och studievägledare.</w:t>
      </w:r>
      <w:r w:rsidR="0035769A" w:rsidRPr="00FD20D9">
        <w:rPr>
          <w:rStyle w:val="BrdtextmedfrstaindragChar"/>
        </w:rPr>
        <w:br/>
      </w:r>
    </w:p>
    <w:p w14:paraId="2BF80BAE" w14:textId="002EE302" w:rsidR="00CF1EA8" w:rsidRPr="00137BC5" w:rsidRDefault="00FD20D9" w:rsidP="00A105F6">
      <w:pPr>
        <w:pStyle w:val="Rubrik4"/>
        <w:numPr>
          <w:ilvl w:val="1"/>
          <w:numId w:val="29"/>
        </w:numPr>
        <w:rPr>
          <w:rStyle w:val="BrdtextmedfrstaindragChar"/>
          <w:lang w:val="en-GB"/>
        </w:rPr>
      </w:pPr>
      <w:r w:rsidRPr="00FD20D9">
        <w:t>Pedagogiska arbeten och läromedel</w:t>
      </w:r>
      <w:r w:rsidR="0035769A" w:rsidRPr="00FD20D9">
        <w:br/>
      </w:r>
      <w:r w:rsidR="0035769A" w:rsidRPr="00FD20D9">
        <w:rPr>
          <w:rStyle w:val="BrdtextmedfrstaindragChar"/>
        </w:rPr>
        <w:br/>
      </w:r>
      <w:r w:rsidRPr="00FD20D9">
        <w:rPr>
          <w:rStyle w:val="BrdtextmedfrstaindragChar"/>
        </w:rPr>
        <w:t xml:space="preserve">Lista böcker, artiklar, kompendier eller annat kursmaterial som du framställt. </w:t>
      </w:r>
      <w:r w:rsidRPr="00FD20D9">
        <w:rPr>
          <w:rStyle w:val="BrdtextmedfrstaindragChar"/>
          <w:lang w:val="en-GB"/>
        </w:rPr>
        <w:t xml:space="preserve">Ange form, </w:t>
      </w:r>
      <w:proofErr w:type="spellStart"/>
      <w:r w:rsidRPr="00FD20D9">
        <w:rPr>
          <w:rStyle w:val="BrdtextmedfrstaindragChar"/>
          <w:lang w:val="en-GB"/>
        </w:rPr>
        <w:t>nivå</w:t>
      </w:r>
      <w:proofErr w:type="spellEnd"/>
      <w:r w:rsidRPr="00FD20D9">
        <w:rPr>
          <w:rStyle w:val="BrdtextmedfrstaindragChar"/>
          <w:lang w:val="en-GB"/>
        </w:rPr>
        <w:t xml:space="preserve">, </w:t>
      </w:r>
      <w:proofErr w:type="spellStart"/>
      <w:r w:rsidRPr="00FD20D9">
        <w:rPr>
          <w:rStyle w:val="BrdtextmedfrstaindragChar"/>
          <w:lang w:val="en-GB"/>
        </w:rPr>
        <w:t>omfattning</w:t>
      </w:r>
      <w:proofErr w:type="spellEnd"/>
      <w:r w:rsidRPr="00FD20D9">
        <w:rPr>
          <w:rStyle w:val="BrdtextmedfrstaindragChar"/>
          <w:lang w:val="en-GB"/>
        </w:rPr>
        <w:t xml:space="preserve"> och </w:t>
      </w:r>
      <w:proofErr w:type="spellStart"/>
      <w:r w:rsidRPr="00FD20D9">
        <w:rPr>
          <w:rStyle w:val="BrdtextmedfrstaindragChar"/>
          <w:lang w:val="en-GB"/>
        </w:rPr>
        <w:t>betydelse</w:t>
      </w:r>
      <w:proofErr w:type="spellEnd"/>
      <w:r w:rsidRPr="00FD20D9">
        <w:rPr>
          <w:rStyle w:val="BrdtextmedfrstaindragChar"/>
          <w:lang w:val="en-GB"/>
        </w:rPr>
        <w:t xml:space="preserve"> </w:t>
      </w:r>
      <w:proofErr w:type="spellStart"/>
      <w:r w:rsidRPr="00FD20D9">
        <w:rPr>
          <w:rStyle w:val="BrdtextmedfrstaindragChar"/>
          <w:lang w:val="en-GB"/>
        </w:rPr>
        <w:t>för</w:t>
      </w:r>
      <w:proofErr w:type="spellEnd"/>
      <w:r w:rsidRPr="00FD20D9">
        <w:rPr>
          <w:rStyle w:val="BrdtextmedfrstaindragChar"/>
          <w:lang w:val="en-GB"/>
        </w:rPr>
        <w:t xml:space="preserve"> </w:t>
      </w:r>
      <w:proofErr w:type="spellStart"/>
      <w:r w:rsidRPr="00FD20D9">
        <w:rPr>
          <w:rStyle w:val="BrdtextmedfrstaindragChar"/>
          <w:lang w:val="en-GB"/>
        </w:rPr>
        <w:t>undervisningen</w:t>
      </w:r>
      <w:proofErr w:type="spellEnd"/>
      <w:r w:rsidRPr="00FD20D9">
        <w:rPr>
          <w:rStyle w:val="BrdtextmedfrstaindragChar"/>
          <w:lang w:val="en-GB"/>
        </w:rPr>
        <w:t>.</w:t>
      </w:r>
      <w:r w:rsidR="0035769A" w:rsidRPr="00137BC5">
        <w:rPr>
          <w:rStyle w:val="BrdtextmedfrstaindragChar"/>
          <w:lang w:val="en-GB"/>
        </w:rPr>
        <w:br/>
      </w:r>
    </w:p>
    <w:p w14:paraId="17D67C34" w14:textId="63FB8504" w:rsidR="00CF1EA8" w:rsidRPr="001266B9" w:rsidRDefault="00FD20D9" w:rsidP="00A105F6">
      <w:pPr>
        <w:pStyle w:val="Rubrik4"/>
        <w:numPr>
          <w:ilvl w:val="1"/>
          <w:numId w:val="29"/>
        </w:numPr>
        <w:rPr>
          <w:lang w:val="en-GB"/>
        </w:rPr>
      </w:pPr>
      <w:proofErr w:type="spellStart"/>
      <w:r w:rsidRPr="00FD20D9">
        <w:rPr>
          <w:lang w:val="en-GB"/>
        </w:rPr>
        <w:lastRenderedPageBreak/>
        <w:t>Pedagogiska</w:t>
      </w:r>
      <w:proofErr w:type="spellEnd"/>
      <w:r w:rsidRPr="00FD20D9">
        <w:rPr>
          <w:lang w:val="en-GB"/>
        </w:rPr>
        <w:t xml:space="preserve"> </w:t>
      </w:r>
      <w:proofErr w:type="spellStart"/>
      <w:r w:rsidRPr="00FD20D9">
        <w:rPr>
          <w:lang w:val="en-GB"/>
        </w:rPr>
        <w:t>utmärkelser</w:t>
      </w:r>
      <w:proofErr w:type="spellEnd"/>
      <w:r w:rsidRPr="00FD20D9">
        <w:rPr>
          <w:lang w:val="en-GB"/>
        </w:rPr>
        <w:t xml:space="preserve"> och </w:t>
      </w:r>
      <w:proofErr w:type="spellStart"/>
      <w:r w:rsidRPr="00FD20D9">
        <w:rPr>
          <w:lang w:val="en-GB"/>
        </w:rPr>
        <w:t>priser</w:t>
      </w:r>
      <w:proofErr w:type="spellEnd"/>
      <w:r w:rsidR="0035769A">
        <w:rPr>
          <w:lang w:val="en-GB"/>
        </w:rPr>
        <w:br/>
      </w:r>
    </w:p>
    <w:p w14:paraId="1A678D97" w14:textId="62EBD6E4" w:rsidR="00CF1EA8" w:rsidRPr="00FD20D9" w:rsidRDefault="00FD20D9" w:rsidP="00A105F6">
      <w:pPr>
        <w:pStyle w:val="Rubrik4"/>
        <w:numPr>
          <w:ilvl w:val="1"/>
          <w:numId w:val="29"/>
        </w:numPr>
      </w:pPr>
      <w:r w:rsidRPr="00FD20D9">
        <w:t>Övriga pedagogiska meriter</w:t>
      </w:r>
      <w:r w:rsidR="0035769A" w:rsidRPr="00FD20D9">
        <w:br/>
      </w:r>
      <w:r w:rsidR="0035769A" w:rsidRPr="00FD20D9">
        <w:br/>
      </w:r>
      <w:r w:rsidRPr="00FD20D9">
        <w:t>Ange exempelvis lärarutbildning och deltagande i pedagogiska konferenser, seminarier och projekt. Skriftliga intyg, från exempelvis prefekt eller studierektor, bifogas under rubriken INTYG.</w:t>
      </w:r>
      <w:r w:rsidR="002C592A" w:rsidRPr="00FD20D9">
        <w:br/>
      </w:r>
      <w:r w:rsidR="00347A5C" w:rsidRPr="00FD20D9">
        <w:br/>
      </w:r>
    </w:p>
    <w:p w14:paraId="4A1D2225" w14:textId="47282FB7" w:rsidR="006021CF" w:rsidRPr="00B701F8" w:rsidRDefault="005B443B" w:rsidP="006021CF">
      <w:pPr>
        <w:pStyle w:val="Rubrik3"/>
        <w:ind w:left="360" w:hanging="360"/>
      </w:pPr>
      <w:r w:rsidRPr="00B701F8">
        <w:t xml:space="preserve">4. </w:t>
      </w:r>
      <w:r w:rsidR="00B701F8" w:rsidRPr="00B701F8">
        <w:t>ADMINISTRATION</w:t>
      </w:r>
      <w:r w:rsidR="00E73755">
        <w:t xml:space="preserve">, </w:t>
      </w:r>
      <w:r w:rsidR="00B701F8" w:rsidRPr="00B701F8">
        <w:t>LEDNINGSUPPDRAG</w:t>
      </w:r>
      <w:r w:rsidR="00E73755">
        <w:t xml:space="preserve"> OCH SAMARBETEN</w:t>
      </w:r>
      <w:r w:rsidR="00B701F8" w:rsidRPr="00B701F8">
        <w:t xml:space="preserve"> (bör ej överstiga 2 sidor)</w:t>
      </w:r>
    </w:p>
    <w:p w14:paraId="5AB3C7D2" w14:textId="1587CF31" w:rsidR="006021CF" w:rsidRPr="00C84DA4" w:rsidRDefault="006021CF" w:rsidP="00C84DA4">
      <w:pPr>
        <w:pStyle w:val="Rubrik4"/>
        <w:ind w:left="360" w:hanging="360"/>
        <w:rPr>
          <w:rStyle w:val="BrdtextmedfrstaindragChar"/>
        </w:rPr>
      </w:pPr>
      <w:r w:rsidRPr="00C84DA4">
        <w:t xml:space="preserve">4.1. </w:t>
      </w:r>
      <w:r w:rsidR="00C84DA4" w:rsidRPr="00C84DA4">
        <w:t>Uppdrag och erfarenheter</w:t>
      </w:r>
      <w:r w:rsidRPr="00C84DA4">
        <w:br/>
      </w:r>
      <w:r w:rsidRPr="00C84DA4">
        <w:br/>
      </w:r>
      <w:r w:rsidR="00C84DA4" w:rsidRPr="00C84DA4">
        <w:rPr>
          <w:rStyle w:val="BrdtextmedfrstaindragChar"/>
        </w:rPr>
        <w:t xml:space="preserve">Beskriv dina erfarenheter av exempelvis: </w:t>
      </w:r>
      <w:r w:rsidR="00C84DA4">
        <w:rPr>
          <w:rStyle w:val="BrdtextmedfrstaindragChar"/>
        </w:rPr>
        <w:br/>
      </w:r>
      <w:r w:rsidR="00C84DA4" w:rsidRPr="00C84DA4">
        <w:rPr>
          <w:rStyle w:val="BrdtextmedfrstaindragChar"/>
        </w:rPr>
        <w:t>– ledning</w:t>
      </w:r>
      <w:r w:rsidR="00E73755">
        <w:rPr>
          <w:rStyle w:val="BrdtextmedfrstaindragChar"/>
        </w:rPr>
        <w:t>suppdrag</w:t>
      </w:r>
      <w:r w:rsidR="00C84DA4" w:rsidRPr="00C84DA4">
        <w:rPr>
          <w:rStyle w:val="BrdtextmedfrstaindragChar"/>
        </w:rPr>
        <w:t xml:space="preserve"> och beslutsfattande </w:t>
      </w:r>
      <w:r w:rsidR="00C84DA4">
        <w:rPr>
          <w:rStyle w:val="BrdtextmedfrstaindragChar"/>
        </w:rPr>
        <w:br/>
      </w:r>
      <w:r w:rsidR="00C84DA4" w:rsidRPr="00C84DA4">
        <w:rPr>
          <w:rStyle w:val="BrdtextmedfrstaindragChar"/>
        </w:rPr>
        <w:t xml:space="preserve">– personal- och ekonomiadministration </w:t>
      </w:r>
      <w:r w:rsidR="00C84DA4">
        <w:rPr>
          <w:rStyle w:val="BrdtextmedfrstaindragChar"/>
        </w:rPr>
        <w:br/>
      </w:r>
      <w:r w:rsidR="00C84DA4" w:rsidRPr="00C84DA4">
        <w:rPr>
          <w:rStyle w:val="BrdtextmedfrstaindragChar"/>
        </w:rPr>
        <w:t>– forskningsadministration</w:t>
      </w:r>
      <w:r w:rsidR="00E73755">
        <w:rPr>
          <w:rStyle w:val="BrdtextmedfrstaindragChar"/>
        </w:rPr>
        <w:t xml:space="preserve">, </w:t>
      </w:r>
      <w:r w:rsidR="00E73755" w:rsidRPr="00E73755">
        <w:rPr>
          <w:rStyle w:val="BrdtextmedfrstaindragChar"/>
        </w:rPr>
        <w:t>exempelvis deltagande i forskningsprojekt som huvud- eller medsökande och deltagande i forskarnätverk</w:t>
      </w:r>
      <w:r w:rsidR="00C84DA4">
        <w:rPr>
          <w:rStyle w:val="BrdtextmedfrstaindragChar"/>
        </w:rPr>
        <w:br/>
      </w:r>
      <w:r w:rsidR="00C84DA4" w:rsidRPr="00C84DA4">
        <w:rPr>
          <w:rStyle w:val="BrdtextmedfrstaindragChar"/>
        </w:rPr>
        <w:t>– utbildningsadministration</w:t>
      </w:r>
      <w:r w:rsidR="00E73755">
        <w:rPr>
          <w:rStyle w:val="BrdtextmedfrstaindragChar"/>
        </w:rPr>
        <w:t xml:space="preserve">, </w:t>
      </w:r>
      <w:r w:rsidR="00E73755" w:rsidRPr="00E73755">
        <w:rPr>
          <w:rStyle w:val="BrdtextmedfrstaindragChar"/>
        </w:rPr>
        <w:t>exempelvis pedagogiskt utvecklingsarbete i lärarkollegium eller motsvarande och kursansvar som involverar andra lärare</w:t>
      </w:r>
      <w:r w:rsidR="00C84DA4" w:rsidRPr="00C84DA4">
        <w:rPr>
          <w:rStyle w:val="BrdtextmedfrstaindragChar"/>
        </w:rPr>
        <w:t xml:space="preserve"> </w:t>
      </w:r>
      <w:r w:rsidR="00C84DA4">
        <w:rPr>
          <w:rStyle w:val="BrdtextmedfrstaindragChar"/>
        </w:rPr>
        <w:br/>
      </w:r>
      <w:r w:rsidR="00C84DA4" w:rsidRPr="00C84DA4">
        <w:rPr>
          <w:rStyle w:val="BrdtextmedfrstaindragChar"/>
        </w:rPr>
        <w:t>– andra professionella eller ideella uppdrag.</w:t>
      </w:r>
      <w:r w:rsidRPr="00C84DA4">
        <w:rPr>
          <w:rStyle w:val="BrdtextmedfrstaindragChar"/>
        </w:rPr>
        <w:br/>
      </w:r>
    </w:p>
    <w:p w14:paraId="49A73573" w14:textId="331C4FBF" w:rsidR="00CF1EA8" w:rsidRPr="00C84DA4" w:rsidRDefault="00C84DA4" w:rsidP="00A105F6">
      <w:pPr>
        <w:pStyle w:val="Rubrik4"/>
        <w:numPr>
          <w:ilvl w:val="1"/>
          <w:numId w:val="31"/>
        </w:numPr>
      </w:pPr>
      <w:r w:rsidRPr="00C84DA4">
        <w:t>Planering och genomförande av konferenser</w:t>
      </w:r>
      <w:r w:rsidR="0062676B" w:rsidRPr="00C84DA4">
        <w:br/>
      </w:r>
      <w:r w:rsidR="0062676B" w:rsidRPr="00C84DA4">
        <w:br/>
      </w:r>
      <w:r w:rsidRPr="00C84DA4">
        <w:rPr>
          <w:rStyle w:val="BrdtextmedfrstaindragChar"/>
        </w:rPr>
        <w:t>Ange din medverkan vid planering och genomförande av konferenser, möten m.m., till exempel som arrangör eller temaansvarig.</w:t>
      </w:r>
      <w:r w:rsidR="0062676B" w:rsidRPr="00C84DA4">
        <w:br/>
      </w:r>
    </w:p>
    <w:p w14:paraId="3E7FB2BA" w14:textId="73BFD083" w:rsidR="00CF1EA8" w:rsidRPr="00C84DA4" w:rsidRDefault="00C84DA4" w:rsidP="00A105F6">
      <w:pPr>
        <w:pStyle w:val="Rubrik4"/>
        <w:numPr>
          <w:ilvl w:val="1"/>
          <w:numId w:val="31"/>
        </w:numPr>
      </w:pPr>
      <w:r w:rsidRPr="00C84DA4">
        <w:t>Ledarskapsutbildning</w:t>
      </w:r>
      <w:r w:rsidR="0062676B" w:rsidRPr="00C84DA4">
        <w:br/>
      </w:r>
      <w:r w:rsidR="0062676B" w:rsidRPr="00C84DA4">
        <w:rPr>
          <w:rStyle w:val="BrdtextmedfrstaindragChar"/>
        </w:rPr>
        <w:br/>
      </w:r>
      <w:r w:rsidRPr="00C84DA4">
        <w:rPr>
          <w:rStyle w:val="BrdtextmedfrstaindragChar"/>
        </w:rPr>
        <w:t>Ange eventuell ledarskapsutbildning med tidpunkt och omfattning.</w:t>
      </w:r>
      <w:r w:rsidR="0062676B" w:rsidRPr="00C84DA4">
        <w:br/>
      </w:r>
    </w:p>
    <w:p w14:paraId="278F6CE9" w14:textId="7F456EFD" w:rsidR="00CF1EA8" w:rsidRPr="00C84DA4" w:rsidRDefault="00C84DA4" w:rsidP="00C84DA4">
      <w:pPr>
        <w:pStyle w:val="Rubrik4"/>
        <w:numPr>
          <w:ilvl w:val="1"/>
          <w:numId w:val="31"/>
        </w:numPr>
        <w:rPr>
          <w:rStyle w:val="BrdtextmedfrstaindragChar"/>
        </w:rPr>
      </w:pPr>
      <w:r w:rsidRPr="00C84DA4">
        <w:t>Forsknings- och utbildningspolitiska uppdrag m.m.</w:t>
      </w:r>
      <w:r w:rsidR="0062676B" w:rsidRPr="00C84DA4">
        <w:t xml:space="preserve"> </w:t>
      </w:r>
      <w:r w:rsidR="0062676B" w:rsidRPr="00C84DA4">
        <w:br/>
      </w:r>
      <w:r w:rsidR="0062676B" w:rsidRPr="00C84DA4">
        <w:rPr>
          <w:rStyle w:val="BrdtextmedfrstaindragChar"/>
        </w:rPr>
        <w:br/>
      </w:r>
      <w:r w:rsidRPr="00C84DA4">
        <w:rPr>
          <w:rStyle w:val="BrdtextmedfrstaindragChar"/>
        </w:rPr>
        <w:t>Ledamot i statliga forskningsråd och kommittéer eller andra bidragsgivande styrelser och kommittéer. Bedömnings- och utvärderingsuppdrag avseende svenska och utländska forskningsansökningar, projekt, utbildningar eller liknande relevanta uppdrag.</w:t>
      </w:r>
      <w:r w:rsidR="00AC3D47" w:rsidRPr="00C84DA4">
        <w:rPr>
          <w:rStyle w:val="BrdtextmedfrstaindragChar"/>
        </w:rPr>
        <w:br/>
      </w:r>
      <w:r w:rsidR="0062676B" w:rsidRPr="00C84DA4">
        <w:rPr>
          <w:rStyle w:val="BrdtextmedfrstaindragChar"/>
        </w:rPr>
        <w:br/>
      </w:r>
    </w:p>
    <w:p w14:paraId="14D315CC" w14:textId="1D69F553" w:rsidR="00CF1EA8" w:rsidRPr="009F5EE6" w:rsidRDefault="00AC3D47" w:rsidP="00AC3D47">
      <w:pPr>
        <w:pStyle w:val="Rubrik3"/>
      </w:pPr>
      <w:r w:rsidRPr="009F5EE6">
        <w:t>5.</w:t>
      </w:r>
      <w:r w:rsidR="00672B1E" w:rsidRPr="009F5EE6">
        <w:t xml:space="preserve"> </w:t>
      </w:r>
      <w:r w:rsidR="009F5EE6" w:rsidRPr="009F5EE6">
        <w:t>SAMVERKAN OCH INFORMATION (bör ej överstiga 2 sidor)</w:t>
      </w:r>
    </w:p>
    <w:p w14:paraId="00F7EA09" w14:textId="70973AFE" w:rsidR="00CF1EA8" w:rsidRPr="009F5EE6" w:rsidRDefault="009F5EE6" w:rsidP="009F5EE6">
      <w:pPr>
        <w:pStyle w:val="Rubrik4"/>
        <w:numPr>
          <w:ilvl w:val="1"/>
          <w:numId w:val="32"/>
        </w:numPr>
      </w:pPr>
      <w:r w:rsidRPr="009F5EE6">
        <w:t>Samverkan med det omgivande samhället</w:t>
      </w:r>
      <w:r w:rsidR="0062676B" w:rsidRPr="009F5EE6">
        <w:br/>
      </w:r>
      <w:r w:rsidR="0062676B" w:rsidRPr="009F5EE6">
        <w:rPr>
          <w:rStyle w:val="BrdtextmedfrstaindragChar"/>
        </w:rPr>
        <w:br/>
      </w:r>
      <w:r w:rsidR="00DF2B0C" w:rsidRPr="00DF2B0C">
        <w:rPr>
          <w:rStyle w:val="BrdtextmedfrstaindragChar"/>
        </w:rPr>
        <w:t>Beskriv om du med utgångspunkt i din egen vetenskapliga och pedagogiska verksamhet har samverkat med exempelvis näringsliv, industri, myndigheter, kulturliv eller andra organisationer eller deltagit i annat kontakt- och nätverksbyggande, såväl nationellt som internationellt. Egna patent kan också anges här.</w:t>
      </w:r>
      <w:r w:rsidR="0062676B" w:rsidRPr="009F5EE6">
        <w:rPr>
          <w:rStyle w:val="BrdtextmedfrstaindragChar"/>
        </w:rPr>
        <w:br/>
      </w:r>
    </w:p>
    <w:p w14:paraId="66465D9E" w14:textId="579ADFAE" w:rsidR="0050508B" w:rsidRDefault="009F5EE6" w:rsidP="009F5EE6">
      <w:pPr>
        <w:pStyle w:val="Rubrik4"/>
        <w:numPr>
          <w:ilvl w:val="1"/>
          <w:numId w:val="32"/>
        </w:numPr>
        <w:ind w:right="-172"/>
      </w:pPr>
      <w:r w:rsidRPr="009F5EE6">
        <w:lastRenderedPageBreak/>
        <w:t>Information om forskning och utvecklingsarbete</w:t>
      </w:r>
      <w:r w:rsidR="0062676B" w:rsidRPr="009F5EE6">
        <w:br/>
      </w:r>
      <w:r w:rsidR="0062676B" w:rsidRPr="009F5EE6">
        <w:br/>
      </w:r>
      <w:r w:rsidR="00DF2B0C" w:rsidRPr="00DF2B0C">
        <w:rPr>
          <w:rStyle w:val="BrdtextmedfrstaindragChar"/>
        </w:rPr>
        <w:t>Lista föreläsningar och andra uppdrag där du informerat omgivande samhälle om forskning och utvecklingsarbete. Recensioner och medverkan i media kan också anges här.</w:t>
      </w:r>
      <w:r w:rsidR="0050508B">
        <w:rPr>
          <w:rStyle w:val="BrdtextmedfrstaindragChar"/>
        </w:rPr>
        <w:br/>
      </w:r>
      <w:r w:rsidR="008567B9" w:rsidRPr="0050508B">
        <w:rPr>
          <w:rStyle w:val="BrdtextmedfrstaindragChar"/>
        </w:rPr>
        <w:br/>
      </w:r>
    </w:p>
    <w:p w14:paraId="76C1969F" w14:textId="2AEE0232" w:rsidR="00053DE5" w:rsidRPr="00B4457E" w:rsidRDefault="009F5EE6" w:rsidP="0050508B">
      <w:pPr>
        <w:pStyle w:val="Rubrik3"/>
        <w:numPr>
          <w:ilvl w:val="0"/>
          <w:numId w:val="24"/>
        </w:numPr>
        <w:ind w:left="284" w:hanging="284"/>
      </w:pPr>
      <w:r w:rsidRPr="009D4588">
        <w:t>FULLSTÄNDIG PUBLIKATIONSFÖRTECKNING</w:t>
      </w:r>
      <w:r w:rsidR="003B3909" w:rsidRPr="009D4588">
        <w:br/>
      </w:r>
      <w:r w:rsidR="003B3909" w:rsidRPr="009D4588">
        <w:rPr>
          <w:rStyle w:val="BrdtextmedfrstaindragChar"/>
        </w:rPr>
        <w:br/>
      </w:r>
      <w:r w:rsidR="00DF2B0C" w:rsidRPr="00DF2B0C">
        <w:rPr>
          <w:rStyle w:val="BrdtextmedfrstaindragChar"/>
        </w:rPr>
        <w:t>Din fullständiga publikationsförteckning ska bifogas. Publikationerna bör redovisas under rubrikerna: Monografier, Peer Review-granskade artiklar, Andra vetenskapliga artiklar, Antologier och Övriga vetenskapliga arbeten. Där så är relevant, ange sidantal och eventuella överlappningar mellan publikationerna.</w:t>
      </w:r>
      <w:r w:rsidR="00053DE5" w:rsidRPr="00B4457E">
        <w:br/>
      </w:r>
    </w:p>
    <w:p w14:paraId="0716F2A1" w14:textId="5EF933C9" w:rsidR="00DF2B0C" w:rsidRPr="001343E0" w:rsidRDefault="0050508B" w:rsidP="00FE633A">
      <w:pPr>
        <w:pStyle w:val="Rubrik3"/>
        <w:numPr>
          <w:ilvl w:val="0"/>
          <w:numId w:val="24"/>
        </w:numPr>
        <w:spacing w:after="0" w:line="240" w:lineRule="auto"/>
        <w:ind w:left="284" w:hanging="284"/>
      </w:pPr>
      <w:r w:rsidRPr="009D4588">
        <w:t>FÖRTECKNING ÖVER ÅBEROPADE PUBLIKATIONER</w:t>
      </w:r>
      <w:r w:rsidR="00053DE5" w:rsidRPr="009D4588">
        <w:br/>
      </w:r>
      <w:r w:rsidR="00053DE5" w:rsidRPr="009D4588">
        <w:rPr>
          <w:rStyle w:val="BrdtextmedfrstaindragChar"/>
        </w:rPr>
        <w:br/>
      </w:r>
      <w:r w:rsidR="00DF2B0C" w:rsidRPr="00DF2B0C">
        <w:rPr>
          <w:rStyle w:val="BrdtextmedfrstaindragChar"/>
        </w:rPr>
        <w:t>Det urval av publikationer, maximalt 10 stycken, som du åberopar till stöd för ansökan. I listan motiveras urvalet och varje publikation kortfattat och din egen roll anges för arbeten som har flera författare.</w:t>
      </w:r>
      <w:r w:rsidR="00053DE5" w:rsidRPr="009D4588">
        <w:rPr>
          <w:rStyle w:val="BrdtextmedfrstaindragChar"/>
        </w:rPr>
        <w:br/>
      </w:r>
    </w:p>
    <w:p w14:paraId="4D25F9E9" w14:textId="1666B068" w:rsidR="00BB4F12" w:rsidRPr="00DF2B0C" w:rsidRDefault="0050508B" w:rsidP="00DF2B0C">
      <w:pPr>
        <w:pStyle w:val="Rubrik2"/>
        <w:rPr>
          <w:lang w:val="en-GB"/>
        </w:rPr>
      </w:pPr>
      <w:r w:rsidRPr="00DF2B0C">
        <w:rPr>
          <w:lang w:val="en-GB"/>
        </w:rPr>
        <w:t>ÖVRIGA DOKUMENT – BIFOGAS SEPARAT</w:t>
      </w:r>
    </w:p>
    <w:p w14:paraId="08DC6859" w14:textId="2E7DB091" w:rsidR="00CF1EA8" w:rsidRPr="0050508B" w:rsidRDefault="0050508B" w:rsidP="0050508B">
      <w:pPr>
        <w:pStyle w:val="Rubrik3"/>
        <w:numPr>
          <w:ilvl w:val="0"/>
          <w:numId w:val="5"/>
        </w:numPr>
      </w:pPr>
      <w:r w:rsidRPr="0050508B">
        <w:t>FORSKNINGSPLAN (bör ej överstiga 3 sidor)</w:t>
      </w:r>
      <w:r w:rsidR="0062676B" w:rsidRPr="0050508B">
        <w:br/>
      </w:r>
      <w:r w:rsidRPr="0050508B">
        <w:rPr>
          <w:rStyle w:val="BrdtextmedfrstaindragChar"/>
        </w:rPr>
        <w:t xml:space="preserve">Beskriv dina forskningsplaner för de närmaste tre åren. </w:t>
      </w:r>
      <w:r w:rsidR="0062676B" w:rsidRPr="0050508B">
        <w:rPr>
          <w:rStyle w:val="BrdtextmedfrstaindragChar"/>
        </w:rPr>
        <w:br/>
      </w:r>
    </w:p>
    <w:p w14:paraId="19A6E306" w14:textId="04405034" w:rsidR="00CF1EA8" w:rsidRPr="00F47760" w:rsidRDefault="00747FD4" w:rsidP="008B0E03">
      <w:pPr>
        <w:pStyle w:val="Rubrik3"/>
        <w:numPr>
          <w:ilvl w:val="0"/>
          <w:numId w:val="5"/>
        </w:numPr>
      </w:pPr>
      <w:r w:rsidRPr="00747FD4">
        <w:t>VÄRDERING AV PEDAGOGISKA MERITER</w:t>
      </w:r>
      <w:r w:rsidR="00053DE5" w:rsidRPr="00747FD4">
        <w:rPr>
          <w:rStyle w:val="BrdtextmedfrstaindragChar"/>
        </w:rPr>
        <w:br/>
      </w:r>
      <w:r w:rsidRPr="00747FD4">
        <w:rPr>
          <w:rStyle w:val="BrdtextmedfrstaindragChar"/>
        </w:rPr>
        <w:t xml:space="preserve">Skriftliga intyg, från exempelvis prefekt eller studierektor, som dels kvantitativt dokumenterar din undervisningserfarenhet och dels kvalitativt bedömer din pedagogiska skicklighet. </w:t>
      </w:r>
      <w:r w:rsidRPr="00F47760">
        <w:rPr>
          <w:rStyle w:val="BrdtextmedfrstaindragChar"/>
        </w:rPr>
        <w:t>Individuellt inlämnade kursutvärderingar ska ej bifogas.</w:t>
      </w:r>
      <w:r w:rsidR="007B79AC" w:rsidRPr="00F47760">
        <w:rPr>
          <w:rStyle w:val="BrdtextmedfrstaindragChar"/>
        </w:rPr>
        <w:br/>
      </w:r>
    </w:p>
    <w:p w14:paraId="664AE2ED" w14:textId="6BBB56FF" w:rsidR="00BB4F12" w:rsidRPr="00747FD4" w:rsidRDefault="00747FD4" w:rsidP="008B0E03">
      <w:pPr>
        <w:pStyle w:val="Rubrik3"/>
        <w:numPr>
          <w:ilvl w:val="0"/>
          <w:numId w:val="5"/>
        </w:numPr>
      </w:pPr>
      <w:r w:rsidRPr="00747FD4">
        <w:t>INTYG</w:t>
      </w:r>
      <w:r w:rsidR="0062676B" w:rsidRPr="00747FD4">
        <w:br/>
      </w:r>
      <w:r w:rsidRPr="00747FD4">
        <w:rPr>
          <w:rStyle w:val="BrdtextmedfrstaindragChar"/>
        </w:rPr>
        <w:t>Övriga betyg och intyg, till exempel docentbevis, betyg och intyg från högskolepedagogisk utbildning, handledarutbildning</w:t>
      </w:r>
      <w:r w:rsidR="00E73755">
        <w:rPr>
          <w:rStyle w:val="BrdtextmedfrstaindragChar"/>
        </w:rPr>
        <w:t xml:space="preserve">, </w:t>
      </w:r>
      <w:r w:rsidRPr="00747FD4">
        <w:rPr>
          <w:rStyle w:val="BrdtextmedfrstaindragChar"/>
        </w:rPr>
        <w:t>ledarskapsutbildning</w:t>
      </w:r>
      <w:r w:rsidR="00E73755" w:rsidRPr="00E73755">
        <w:t xml:space="preserve"> </w:t>
      </w:r>
      <w:r w:rsidR="00E73755" w:rsidRPr="00E73755">
        <w:rPr>
          <w:rStyle w:val="BrdtextmedfrstaindragChar"/>
        </w:rPr>
        <w:t>och intyg som styrker samarbeten inom forskning, undervisning och administration</w:t>
      </w:r>
      <w:r w:rsidRPr="00747FD4">
        <w:rPr>
          <w:rStyle w:val="BrdtextmedfrstaindragChar"/>
        </w:rPr>
        <w:t>.</w:t>
      </w:r>
      <w:r w:rsidR="00D50C98" w:rsidRPr="00747FD4">
        <w:rPr>
          <w:rStyle w:val="BrdtextmedfrstaindragChar"/>
        </w:rPr>
        <w:br/>
      </w:r>
    </w:p>
    <w:p w14:paraId="54387DD3" w14:textId="75DDEF0B" w:rsidR="00332999" w:rsidRPr="00332999" w:rsidRDefault="00747FD4" w:rsidP="00747FD4">
      <w:pPr>
        <w:pStyle w:val="Rubrik3"/>
        <w:numPr>
          <w:ilvl w:val="0"/>
          <w:numId w:val="5"/>
        </w:numPr>
        <w:rPr>
          <w:rStyle w:val="BrdtextmedfrstaindragChar"/>
          <w:rFonts w:ascii="Calibri" w:hAnsi="Calibri" w:cs="Calibri"/>
          <w:sz w:val="28"/>
          <w:szCs w:val="28"/>
          <w:lang w:eastAsia="zh-CN"/>
        </w:rPr>
      </w:pPr>
      <w:r w:rsidRPr="00747FD4">
        <w:t>ÅBEROPADE PUBLIKATIONER</w:t>
      </w:r>
      <w:r w:rsidR="00663130" w:rsidRPr="00747FD4">
        <w:br/>
      </w:r>
      <w:r w:rsidRPr="00747FD4">
        <w:rPr>
          <w:rStyle w:val="BrdtextmedfrstaindragChar"/>
        </w:rPr>
        <w:t>De publikationer som åberopas ska i första hand bifogas din ansökan. Publikationer som ej är möjliga att bifoga digitalt skickas senare av den sökande direkt till de sakkunniga. Instruktioner ges då av ärendets handläggare</w:t>
      </w:r>
      <w:r w:rsidR="00332999">
        <w:rPr>
          <w:rStyle w:val="BrdtextmedfrstaindragChar"/>
        </w:rPr>
        <w:t>.</w:t>
      </w:r>
      <w:r w:rsidR="002E7F6B">
        <w:rPr>
          <w:rStyle w:val="BrdtextmedfrstaindragChar"/>
        </w:rPr>
        <w:br/>
      </w:r>
    </w:p>
    <w:p w14:paraId="7BE8099C" w14:textId="388D80F1" w:rsidR="00FE23D3" w:rsidRPr="00DC7E05" w:rsidRDefault="00747FD4" w:rsidP="00DF2B0C">
      <w:pPr>
        <w:pStyle w:val="Rubrik3"/>
        <w:numPr>
          <w:ilvl w:val="0"/>
          <w:numId w:val="5"/>
        </w:numPr>
      </w:pPr>
      <w:r w:rsidRPr="00747FD4">
        <w:t>ANSTÄLLNINGSBESLUT</w:t>
      </w:r>
      <w:r w:rsidR="00D50C98" w:rsidRPr="00747FD4">
        <w:br/>
      </w:r>
      <w:r w:rsidRPr="00747FD4">
        <w:rPr>
          <w:rStyle w:val="BrdtextmedfrstaindragChar"/>
        </w:rPr>
        <w:t>Bifoga ditt anställningsbeslut där ämne och eventuell inriktning framkommer.</w:t>
      </w:r>
      <w:r>
        <w:rPr>
          <w:rStyle w:val="BrdtextmedfrstaindragChar"/>
        </w:rPr>
        <w:br/>
      </w:r>
    </w:p>
    <w:sectPr w:rsidR="00FE23D3" w:rsidRPr="00DC7E05" w:rsidSect="008567B9">
      <w:headerReference w:type="default" r:id="rId8"/>
      <w:pgSz w:w="11906" w:h="16838" w:code="9"/>
      <w:pgMar w:top="2722" w:right="1588" w:bottom="1134" w:left="1985"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342B1" w14:textId="77777777" w:rsidR="00947D5E" w:rsidRDefault="00947D5E">
      <w:r>
        <w:separator/>
      </w:r>
    </w:p>
    <w:p w14:paraId="6E527F74" w14:textId="77777777" w:rsidR="00947D5E" w:rsidRDefault="00947D5E"/>
  </w:endnote>
  <w:endnote w:type="continuationSeparator" w:id="0">
    <w:p w14:paraId="3AE2C4A3" w14:textId="77777777" w:rsidR="00947D5E" w:rsidRDefault="00947D5E">
      <w:r>
        <w:continuationSeparator/>
      </w:r>
    </w:p>
    <w:p w14:paraId="289E6D1E" w14:textId="77777777" w:rsidR="00947D5E" w:rsidRDefault="00947D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AF205" w14:textId="77777777" w:rsidR="00947D5E" w:rsidRDefault="00947D5E">
      <w:r>
        <w:separator/>
      </w:r>
    </w:p>
    <w:p w14:paraId="52D39124" w14:textId="77777777" w:rsidR="00947D5E" w:rsidRDefault="00947D5E"/>
  </w:footnote>
  <w:footnote w:type="continuationSeparator" w:id="0">
    <w:p w14:paraId="11F4681A" w14:textId="77777777" w:rsidR="00947D5E" w:rsidRDefault="00947D5E">
      <w:r>
        <w:continuationSeparator/>
      </w:r>
    </w:p>
    <w:p w14:paraId="684A7261" w14:textId="77777777" w:rsidR="00947D5E" w:rsidRDefault="00947D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105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3"/>
      <w:gridCol w:w="4349"/>
      <w:gridCol w:w="2058"/>
      <w:gridCol w:w="2552"/>
      <w:gridCol w:w="624"/>
    </w:tblGrid>
    <w:tr w:rsidR="00123C7C" w14:paraId="6EAF7B7A" w14:textId="77777777" w:rsidTr="004D622E">
      <w:trPr>
        <w:trHeight w:hRule="exact" w:val="1389"/>
        <w:jc w:val="center"/>
      </w:trPr>
      <w:tc>
        <w:tcPr>
          <w:tcW w:w="963" w:type="dxa"/>
          <w:vAlign w:val="bottom"/>
        </w:tcPr>
        <w:p w14:paraId="2A1007B6" w14:textId="77777777" w:rsidR="00123C7C" w:rsidRPr="00E134E6" w:rsidRDefault="00123C7C" w:rsidP="004D622E">
          <w:pPr>
            <w:pStyle w:val="Adress"/>
          </w:pPr>
        </w:p>
      </w:tc>
      <w:tc>
        <w:tcPr>
          <w:tcW w:w="4349" w:type="dxa"/>
          <w:vAlign w:val="bottom"/>
        </w:tcPr>
        <w:p w14:paraId="44049CB8" w14:textId="77777777" w:rsidR="00123C7C" w:rsidRPr="00E134E6" w:rsidRDefault="00123C7C" w:rsidP="004D622E">
          <w:pPr>
            <w:pStyle w:val="Adress"/>
          </w:pPr>
          <w:bookmarkStart w:id="1" w:name="bLogoLeftHeader2"/>
          <w:bookmarkEnd w:id="1"/>
          <w:r>
            <w:rPr>
              <w:lang w:eastAsia="sv-SE"/>
            </w:rPr>
            <w:drawing>
              <wp:inline distT="0" distB="0" distL="0" distR="0" wp14:anchorId="1F010803" wp14:editId="059D13E4">
                <wp:extent cx="719328" cy="630936"/>
                <wp:effectExtent l="0" t="0" r="5080" b="0"/>
                <wp:docPr id="2" name="Bildobjekt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19328" cy="630936"/>
                        </a:xfrm>
                        <a:prstGeom prst="rect">
                          <a:avLst/>
                        </a:prstGeom>
                      </pic:spPr>
                    </pic:pic>
                  </a:graphicData>
                </a:graphic>
              </wp:inline>
            </w:drawing>
          </w:r>
        </w:p>
      </w:tc>
      <w:tc>
        <w:tcPr>
          <w:tcW w:w="2058" w:type="dxa"/>
          <w:vAlign w:val="bottom"/>
        </w:tcPr>
        <w:p w14:paraId="7FFD233E" w14:textId="77777777" w:rsidR="00123C7C" w:rsidRPr="00E134E6" w:rsidRDefault="00123C7C" w:rsidP="004D622E">
          <w:pPr>
            <w:pStyle w:val="SuDatum"/>
          </w:pPr>
        </w:p>
      </w:tc>
      <w:tc>
        <w:tcPr>
          <w:tcW w:w="2552" w:type="dxa"/>
          <w:tcMar>
            <w:left w:w="108" w:type="dxa"/>
            <w:right w:w="0" w:type="dxa"/>
          </w:tcMar>
          <w:vAlign w:val="bottom"/>
        </w:tcPr>
        <w:p w14:paraId="2D3E1103" w14:textId="77777777" w:rsidR="00123C7C" w:rsidRPr="00AE5927" w:rsidRDefault="00123C7C" w:rsidP="004D622E">
          <w:pPr>
            <w:pStyle w:val="SuDatum"/>
          </w:pPr>
        </w:p>
      </w:tc>
      <w:tc>
        <w:tcPr>
          <w:tcW w:w="624" w:type="dxa"/>
          <w:tcMar>
            <w:left w:w="0" w:type="dxa"/>
            <w:right w:w="57" w:type="dxa"/>
          </w:tcMar>
        </w:tcPr>
        <w:p w14:paraId="411F73EF" w14:textId="77777777" w:rsidR="00123C7C" w:rsidRPr="00EE6FE3" w:rsidRDefault="00123C7C" w:rsidP="004D622E">
          <w:pPr>
            <w:jc w:val="right"/>
            <w:rPr>
              <w:sz w:val="18"/>
              <w:szCs w:val="18"/>
            </w:rPr>
          </w:pPr>
          <w:r w:rsidRPr="00B26BB6">
            <w:rPr>
              <w:rStyle w:val="Sidnummer"/>
              <w:sz w:val="18"/>
              <w:szCs w:val="18"/>
            </w:rPr>
            <w:fldChar w:fldCharType="begin"/>
          </w:r>
          <w:r w:rsidRPr="00B26BB6">
            <w:rPr>
              <w:rStyle w:val="Sidnummer"/>
              <w:sz w:val="18"/>
              <w:szCs w:val="18"/>
            </w:rPr>
            <w:instrText xml:space="preserve"> PAGE </w:instrText>
          </w:r>
          <w:r w:rsidRPr="00B26BB6">
            <w:rPr>
              <w:rStyle w:val="Sidnummer"/>
              <w:sz w:val="18"/>
              <w:szCs w:val="18"/>
            </w:rPr>
            <w:fldChar w:fldCharType="separate"/>
          </w:r>
          <w:r w:rsidR="005D7C1D">
            <w:rPr>
              <w:rStyle w:val="Sidnummer"/>
              <w:noProof/>
              <w:sz w:val="18"/>
              <w:szCs w:val="18"/>
            </w:rPr>
            <w:t>2</w:t>
          </w:r>
          <w:r w:rsidRPr="00B26BB6">
            <w:rPr>
              <w:rStyle w:val="Sidnummer"/>
              <w:sz w:val="18"/>
              <w:szCs w:val="18"/>
            </w:rPr>
            <w:fldChar w:fldCharType="end"/>
          </w:r>
          <w:r>
            <w:rPr>
              <w:rStyle w:val="Sidnummer"/>
              <w:sz w:val="18"/>
              <w:szCs w:val="18"/>
            </w:rPr>
            <w:t xml:space="preserve"> </w:t>
          </w:r>
          <w:r w:rsidRPr="00B26BB6">
            <w:rPr>
              <w:rStyle w:val="Sidnummer"/>
              <w:sz w:val="18"/>
              <w:szCs w:val="18"/>
            </w:rPr>
            <w:t>(</w:t>
          </w:r>
          <w:r w:rsidRPr="00B26BB6">
            <w:rPr>
              <w:rStyle w:val="Sidnummer"/>
              <w:sz w:val="18"/>
              <w:szCs w:val="18"/>
            </w:rPr>
            <w:fldChar w:fldCharType="begin"/>
          </w:r>
          <w:r w:rsidRPr="00B26BB6">
            <w:rPr>
              <w:rStyle w:val="Sidnummer"/>
              <w:sz w:val="18"/>
              <w:szCs w:val="18"/>
            </w:rPr>
            <w:instrText xml:space="preserve"> NUMPAGES </w:instrText>
          </w:r>
          <w:r w:rsidRPr="00B26BB6">
            <w:rPr>
              <w:rStyle w:val="Sidnummer"/>
              <w:sz w:val="18"/>
              <w:szCs w:val="18"/>
            </w:rPr>
            <w:fldChar w:fldCharType="separate"/>
          </w:r>
          <w:r w:rsidR="005D7C1D">
            <w:rPr>
              <w:rStyle w:val="Sidnummer"/>
              <w:noProof/>
              <w:sz w:val="18"/>
              <w:szCs w:val="18"/>
            </w:rPr>
            <w:t>4</w:t>
          </w:r>
          <w:r w:rsidRPr="00B26BB6">
            <w:rPr>
              <w:rStyle w:val="Sidnummer"/>
              <w:sz w:val="18"/>
              <w:szCs w:val="18"/>
            </w:rPr>
            <w:fldChar w:fldCharType="end"/>
          </w:r>
          <w:r w:rsidRPr="00B26BB6">
            <w:rPr>
              <w:rStyle w:val="Sidnummer"/>
              <w:sz w:val="18"/>
              <w:szCs w:val="18"/>
            </w:rPr>
            <w:t>)</w:t>
          </w:r>
        </w:p>
      </w:tc>
    </w:tr>
  </w:tbl>
  <w:p w14:paraId="5D20E77D" w14:textId="77777777" w:rsidR="00123C7C" w:rsidRDefault="00123C7C" w:rsidP="004D62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46C2CEA4"/>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EF40141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3E80F4C"/>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773FBF"/>
    <w:multiLevelType w:val="multilevel"/>
    <w:tmpl w:val="732E1AEA"/>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5D15AF"/>
    <w:multiLevelType w:val="multilevel"/>
    <w:tmpl w:val="9DECDD32"/>
    <w:lvl w:ilvl="0">
      <w:start w:val="2"/>
      <w:numFmt w:val="decimal"/>
      <w:lvlText w:val="%1."/>
      <w:lvlJc w:val="left"/>
      <w:pPr>
        <w:ind w:left="360" w:hanging="360"/>
      </w:pPr>
      <w:rPr>
        <w:rFonts w:ascii="Calibri" w:hAnsi="Calibri" w:cs="Calibri" w:hint="default"/>
      </w:rPr>
    </w:lvl>
    <w:lvl w:ilvl="1">
      <w:start w:val="1"/>
      <w:numFmt w:val="decimal"/>
      <w:lvlText w:val="%1.%2."/>
      <w:lvlJc w:val="left"/>
      <w:pPr>
        <w:ind w:left="360" w:hanging="360"/>
      </w:pPr>
      <w:rPr>
        <w:rFonts w:ascii="Calibri" w:hAnsi="Calibri" w:cs="Calibri" w:hint="default"/>
        <w:b w:val="0"/>
        <w:bCs w:val="0"/>
      </w:rPr>
    </w:lvl>
    <w:lvl w:ilvl="2">
      <w:start w:val="1"/>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ascii="Calibri" w:hAnsi="Calibri" w:cs="Calibri" w:hint="default"/>
      </w:rPr>
    </w:lvl>
    <w:lvl w:ilvl="4">
      <w:start w:val="1"/>
      <w:numFmt w:val="decimal"/>
      <w:lvlText w:val="%1.%2.%3.%4.%5."/>
      <w:lvlJc w:val="left"/>
      <w:pPr>
        <w:ind w:left="1080" w:hanging="108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440" w:hanging="1440"/>
      </w:pPr>
      <w:rPr>
        <w:rFonts w:ascii="Calibri" w:hAnsi="Calibri" w:cs="Calibri" w:hint="default"/>
      </w:rPr>
    </w:lvl>
    <w:lvl w:ilvl="7">
      <w:start w:val="1"/>
      <w:numFmt w:val="decimal"/>
      <w:lvlText w:val="%1.%2.%3.%4.%5.%6.%7.%8."/>
      <w:lvlJc w:val="left"/>
      <w:pPr>
        <w:ind w:left="1440" w:hanging="1440"/>
      </w:pPr>
      <w:rPr>
        <w:rFonts w:ascii="Calibri" w:hAnsi="Calibri" w:cs="Calibri" w:hint="default"/>
      </w:rPr>
    </w:lvl>
    <w:lvl w:ilvl="8">
      <w:start w:val="1"/>
      <w:numFmt w:val="decimal"/>
      <w:lvlText w:val="%1.%2.%3.%4.%5.%6.%7.%8.%9."/>
      <w:lvlJc w:val="left"/>
      <w:pPr>
        <w:ind w:left="1800" w:hanging="1800"/>
      </w:pPr>
      <w:rPr>
        <w:rFonts w:ascii="Calibri" w:hAnsi="Calibri" w:cs="Calibri" w:hint="default"/>
      </w:rPr>
    </w:lvl>
  </w:abstractNum>
  <w:abstractNum w:abstractNumId="5" w15:restartNumberingAfterBreak="0">
    <w:nsid w:val="0CE00E70"/>
    <w:multiLevelType w:val="multilevel"/>
    <w:tmpl w:val="0FD4A16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46199B"/>
    <w:multiLevelType w:val="hybridMultilevel"/>
    <w:tmpl w:val="E50464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2DF247D"/>
    <w:multiLevelType w:val="multilevel"/>
    <w:tmpl w:val="EE0C03F0"/>
    <w:lvl w:ilvl="0">
      <w:start w:val="1"/>
      <w:numFmt w:val="decimal"/>
      <w:lvlText w:val="4.%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7C3968"/>
    <w:multiLevelType w:val="multilevel"/>
    <w:tmpl w:val="F27AD7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CB5382"/>
    <w:multiLevelType w:val="hybridMultilevel"/>
    <w:tmpl w:val="D2AE19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61841C6"/>
    <w:multiLevelType w:val="multilevel"/>
    <w:tmpl w:val="02BA009E"/>
    <w:lvl w:ilvl="0">
      <w:start w:val="2"/>
      <w:numFmt w:val="decimal"/>
      <w:lvlText w:val="%1."/>
      <w:lvlJc w:val="left"/>
      <w:pPr>
        <w:ind w:left="510" w:hanging="510"/>
      </w:pPr>
      <w:rPr>
        <w:rFonts w:ascii="Calibri" w:hAnsi="Calibri" w:cs="Calibri" w:hint="default"/>
      </w:rPr>
    </w:lvl>
    <w:lvl w:ilvl="1">
      <w:start w:val="1"/>
      <w:numFmt w:val="decimal"/>
      <w:lvlText w:val="%1.%2."/>
      <w:lvlJc w:val="left"/>
      <w:pPr>
        <w:ind w:left="510" w:hanging="510"/>
      </w:pPr>
      <w:rPr>
        <w:rFonts w:ascii="Calibri" w:hAnsi="Calibri" w:cs="Calibri" w:hint="default"/>
      </w:rPr>
    </w:lvl>
    <w:lvl w:ilvl="2">
      <w:start w:val="1"/>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ascii="Calibri" w:hAnsi="Calibri" w:cs="Calibri" w:hint="default"/>
      </w:rPr>
    </w:lvl>
    <w:lvl w:ilvl="4">
      <w:start w:val="1"/>
      <w:numFmt w:val="decimal"/>
      <w:lvlText w:val="%1.%2.%3.%4.%5."/>
      <w:lvlJc w:val="left"/>
      <w:pPr>
        <w:ind w:left="1080" w:hanging="108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440" w:hanging="1440"/>
      </w:pPr>
      <w:rPr>
        <w:rFonts w:ascii="Calibri" w:hAnsi="Calibri" w:cs="Calibri" w:hint="default"/>
      </w:rPr>
    </w:lvl>
    <w:lvl w:ilvl="7">
      <w:start w:val="1"/>
      <w:numFmt w:val="decimal"/>
      <w:lvlText w:val="%1.%2.%3.%4.%5.%6.%7.%8."/>
      <w:lvlJc w:val="left"/>
      <w:pPr>
        <w:ind w:left="1440" w:hanging="1440"/>
      </w:pPr>
      <w:rPr>
        <w:rFonts w:ascii="Calibri" w:hAnsi="Calibri" w:cs="Calibri" w:hint="default"/>
      </w:rPr>
    </w:lvl>
    <w:lvl w:ilvl="8">
      <w:start w:val="1"/>
      <w:numFmt w:val="decimal"/>
      <w:lvlText w:val="%1.%2.%3.%4.%5.%6.%7.%8.%9."/>
      <w:lvlJc w:val="left"/>
      <w:pPr>
        <w:ind w:left="1800" w:hanging="1800"/>
      </w:pPr>
      <w:rPr>
        <w:rFonts w:ascii="Calibri" w:hAnsi="Calibri" w:cs="Calibri" w:hint="default"/>
      </w:rPr>
    </w:lvl>
  </w:abstractNum>
  <w:abstractNum w:abstractNumId="11" w15:restartNumberingAfterBreak="0">
    <w:nsid w:val="17C346FB"/>
    <w:multiLevelType w:val="multilevel"/>
    <w:tmpl w:val="95B480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88262B7"/>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8B623C5"/>
    <w:multiLevelType w:val="multilevel"/>
    <w:tmpl w:val="E412354E"/>
    <w:lvl w:ilvl="0">
      <w:start w:val="2"/>
      <w:numFmt w:val="decimal"/>
      <w:lvlText w:val="%1"/>
      <w:lvlJc w:val="left"/>
      <w:pPr>
        <w:ind w:left="360" w:hanging="360"/>
      </w:pPr>
      <w:rPr>
        <w:rFonts w:ascii="Calibri" w:hAnsi="Calibri" w:cs="Calibri" w:hint="default"/>
      </w:rPr>
    </w:lvl>
    <w:lvl w:ilvl="1">
      <w:start w:val="3"/>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ascii="Calibri" w:hAnsi="Calibri" w:cs="Calibri" w:hint="default"/>
      </w:rPr>
    </w:lvl>
    <w:lvl w:ilvl="4">
      <w:start w:val="1"/>
      <w:numFmt w:val="decimal"/>
      <w:lvlText w:val="%1.%2.%3.%4.%5"/>
      <w:lvlJc w:val="left"/>
      <w:pPr>
        <w:ind w:left="1080" w:hanging="108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440" w:hanging="1440"/>
      </w:pPr>
      <w:rPr>
        <w:rFonts w:ascii="Calibri" w:hAnsi="Calibri" w:cs="Calibri" w:hint="default"/>
      </w:rPr>
    </w:lvl>
    <w:lvl w:ilvl="7">
      <w:start w:val="1"/>
      <w:numFmt w:val="decimal"/>
      <w:lvlText w:val="%1.%2.%3.%4.%5.%6.%7.%8"/>
      <w:lvlJc w:val="left"/>
      <w:pPr>
        <w:ind w:left="1440" w:hanging="1440"/>
      </w:pPr>
      <w:rPr>
        <w:rFonts w:ascii="Calibri" w:hAnsi="Calibri" w:cs="Calibri" w:hint="default"/>
      </w:rPr>
    </w:lvl>
    <w:lvl w:ilvl="8">
      <w:start w:val="1"/>
      <w:numFmt w:val="decimal"/>
      <w:lvlText w:val="%1.%2.%3.%4.%5.%6.%7.%8.%9"/>
      <w:lvlJc w:val="left"/>
      <w:pPr>
        <w:ind w:left="1440" w:hanging="1440"/>
      </w:pPr>
      <w:rPr>
        <w:rFonts w:ascii="Calibri" w:hAnsi="Calibri" w:cs="Calibri" w:hint="default"/>
      </w:rPr>
    </w:lvl>
  </w:abstractNum>
  <w:abstractNum w:abstractNumId="14" w15:restartNumberingAfterBreak="0">
    <w:nsid w:val="18E53CC4"/>
    <w:multiLevelType w:val="multilevel"/>
    <w:tmpl w:val="04AA528A"/>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F356F25"/>
    <w:multiLevelType w:val="multilevel"/>
    <w:tmpl w:val="4334727E"/>
    <w:lvl w:ilvl="0">
      <w:start w:val="2"/>
      <w:numFmt w:val="decimal"/>
      <w:lvlText w:val="%1."/>
      <w:lvlJc w:val="left"/>
      <w:pPr>
        <w:ind w:left="510" w:hanging="510"/>
      </w:pPr>
      <w:rPr>
        <w:rFonts w:ascii="Calibri" w:hAnsi="Calibri" w:cs="Calibri" w:hint="default"/>
      </w:rPr>
    </w:lvl>
    <w:lvl w:ilvl="1">
      <w:start w:val="1"/>
      <w:numFmt w:val="decimal"/>
      <w:lvlText w:val="%1.%2."/>
      <w:lvlJc w:val="left"/>
      <w:pPr>
        <w:ind w:left="510" w:hanging="510"/>
      </w:pPr>
      <w:rPr>
        <w:rFonts w:ascii="Calibri" w:hAnsi="Calibri" w:cs="Calibri" w:hint="default"/>
      </w:rPr>
    </w:lvl>
    <w:lvl w:ilvl="2">
      <w:start w:val="1"/>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ascii="Calibri" w:hAnsi="Calibri" w:cs="Calibri" w:hint="default"/>
      </w:rPr>
    </w:lvl>
    <w:lvl w:ilvl="4">
      <w:start w:val="1"/>
      <w:numFmt w:val="decimal"/>
      <w:lvlText w:val="%1.%2.%3.%4.%5."/>
      <w:lvlJc w:val="left"/>
      <w:pPr>
        <w:ind w:left="1080" w:hanging="108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440" w:hanging="1440"/>
      </w:pPr>
      <w:rPr>
        <w:rFonts w:ascii="Calibri" w:hAnsi="Calibri" w:cs="Calibri" w:hint="default"/>
      </w:rPr>
    </w:lvl>
    <w:lvl w:ilvl="7">
      <w:start w:val="1"/>
      <w:numFmt w:val="decimal"/>
      <w:lvlText w:val="%1.%2.%3.%4.%5.%6.%7.%8."/>
      <w:lvlJc w:val="left"/>
      <w:pPr>
        <w:ind w:left="1440" w:hanging="1440"/>
      </w:pPr>
      <w:rPr>
        <w:rFonts w:ascii="Calibri" w:hAnsi="Calibri" w:cs="Calibri" w:hint="default"/>
      </w:rPr>
    </w:lvl>
    <w:lvl w:ilvl="8">
      <w:start w:val="1"/>
      <w:numFmt w:val="decimal"/>
      <w:lvlText w:val="%1.%2.%3.%4.%5.%6.%7.%8.%9."/>
      <w:lvlJc w:val="left"/>
      <w:pPr>
        <w:ind w:left="1800" w:hanging="1800"/>
      </w:pPr>
      <w:rPr>
        <w:rFonts w:ascii="Calibri" w:hAnsi="Calibri" w:cs="Calibri" w:hint="default"/>
      </w:rPr>
    </w:lvl>
  </w:abstractNum>
  <w:abstractNum w:abstractNumId="16" w15:restartNumberingAfterBreak="0">
    <w:nsid w:val="1F605ADD"/>
    <w:multiLevelType w:val="multilevel"/>
    <w:tmpl w:val="4450FD36"/>
    <w:lvl w:ilvl="0">
      <w:start w:val="1"/>
      <w:numFmt w:val="decimal"/>
      <w:lvlText w:val="4.%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0064A0B"/>
    <w:multiLevelType w:val="multilevel"/>
    <w:tmpl w:val="94A02F7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21706EC"/>
    <w:multiLevelType w:val="multilevel"/>
    <w:tmpl w:val="92706768"/>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53357D"/>
    <w:multiLevelType w:val="multilevel"/>
    <w:tmpl w:val="737AA57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C625538"/>
    <w:multiLevelType w:val="multilevel"/>
    <w:tmpl w:val="CE32FB74"/>
    <w:lvl w:ilvl="0">
      <w:start w:val="4"/>
      <w:numFmt w:val="decimal"/>
      <w:lvlText w:val="%1."/>
      <w:lvlJc w:val="left"/>
      <w:pPr>
        <w:ind w:left="360" w:hanging="360"/>
      </w:pPr>
      <w:rPr>
        <w:rFonts w:hint="default"/>
      </w:rPr>
    </w:lvl>
    <w:lvl w:ilvl="1">
      <w:start w:val="2"/>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C8D490B"/>
    <w:multiLevelType w:val="multilevel"/>
    <w:tmpl w:val="E794D3BA"/>
    <w:lvl w:ilvl="0">
      <w:start w:val="1"/>
      <w:numFmt w:val="decimal"/>
      <w:lvlText w:val="5.%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F3A7B77"/>
    <w:multiLevelType w:val="multilevel"/>
    <w:tmpl w:val="B8147B3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1F719C0"/>
    <w:multiLevelType w:val="multilevel"/>
    <w:tmpl w:val="0AD4D860"/>
    <w:lvl w:ilvl="0">
      <w:start w:val="1"/>
      <w:numFmt w:val="decimal"/>
      <w:lvlText w:val="3.%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3BC6080"/>
    <w:multiLevelType w:val="multilevel"/>
    <w:tmpl w:val="D2D2781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99708F9"/>
    <w:multiLevelType w:val="multilevel"/>
    <w:tmpl w:val="F9721E68"/>
    <w:lvl w:ilvl="0">
      <w:start w:val="4"/>
      <w:numFmt w:val="decimal"/>
      <w:lvlText w:val="%1."/>
      <w:lvlJc w:val="left"/>
      <w:pPr>
        <w:ind w:left="360" w:hanging="360"/>
      </w:pPr>
      <w:rPr>
        <w:rFonts w:hint="default"/>
      </w:rPr>
    </w:lvl>
    <w:lvl w:ilvl="1">
      <w:start w:val="2"/>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9B87A33"/>
    <w:multiLevelType w:val="multilevel"/>
    <w:tmpl w:val="886E60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4CA2B2F"/>
    <w:multiLevelType w:val="hybridMultilevel"/>
    <w:tmpl w:val="49408E82"/>
    <w:lvl w:ilvl="0" w:tplc="A03A5992">
      <w:start w:val="6"/>
      <w:numFmt w:val="decimal"/>
      <w:lvlText w:val="%1."/>
      <w:lvlJc w:val="left"/>
      <w:pPr>
        <w:ind w:left="720" w:hanging="360"/>
      </w:pPr>
      <w:rPr>
        <w:rFonts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45AC1EB3"/>
    <w:multiLevelType w:val="multilevel"/>
    <w:tmpl w:val="3C922BDE"/>
    <w:lvl w:ilvl="0">
      <w:start w:val="1"/>
      <w:numFmt w:val="decimal"/>
      <w:pStyle w:val="Brdtextmedfrstaindrag"/>
      <w:lvlText w:val="2.%1"/>
      <w:lvlJc w:val="left"/>
      <w:pPr>
        <w:ind w:left="360" w:hanging="360"/>
      </w:pPr>
      <w:rPr>
        <w:rFonts w:ascii="Calibri" w:hAnsi="Calibri" w:cs="Calibri"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5C14C65"/>
    <w:multiLevelType w:val="multilevel"/>
    <w:tmpl w:val="0234D3A6"/>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9241D98"/>
    <w:multiLevelType w:val="hybridMultilevel"/>
    <w:tmpl w:val="2E4A31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4EE57F35"/>
    <w:multiLevelType w:val="hybridMultilevel"/>
    <w:tmpl w:val="B61E226E"/>
    <w:lvl w:ilvl="0" w:tplc="C6FC3242">
      <w:start w:val="1"/>
      <w:numFmt w:val="bullet"/>
      <w:pStyle w:val="Paragraf"/>
      <w:lvlText w:val="§"/>
      <w:lvlJc w:val="left"/>
      <w:pPr>
        <w:ind w:left="720" w:hanging="360"/>
      </w:pPr>
      <w:rPr>
        <w:rFonts w:ascii="Arial" w:hAnsi="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1405CCB"/>
    <w:multiLevelType w:val="multilevel"/>
    <w:tmpl w:val="5B4E4990"/>
    <w:lvl w:ilvl="0">
      <w:start w:val="3"/>
      <w:numFmt w:val="decimal"/>
      <w:lvlText w:val="%1"/>
      <w:lvlJc w:val="left"/>
      <w:pPr>
        <w:ind w:left="440" w:hanging="440"/>
      </w:pPr>
      <w:rPr>
        <w:rFonts w:ascii="Calibri" w:hAnsi="Calibri" w:cs="Calibri" w:hint="default"/>
      </w:rPr>
    </w:lvl>
    <w:lvl w:ilvl="1">
      <w:start w:val="1"/>
      <w:numFmt w:val="decimal"/>
      <w:lvlText w:val="%1.%2"/>
      <w:lvlJc w:val="left"/>
      <w:pPr>
        <w:ind w:left="440" w:hanging="440"/>
      </w:pPr>
      <w:rPr>
        <w:rFonts w:ascii="Calibri" w:hAnsi="Calibri" w:cs="Calibri" w:hint="default"/>
      </w:rPr>
    </w:lvl>
    <w:lvl w:ilvl="2">
      <w:start w:val="3"/>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ascii="Calibri" w:hAnsi="Calibri" w:cs="Calibri" w:hint="default"/>
      </w:rPr>
    </w:lvl>
    <w:lvl w:ilvl="4">
      <w:start w:val="1"/>
      <w:numFmt w:val="decimal"/>
      <w:lvlText w:val="%1.%2.%3.%4.%5"/>
      <w:lvlJc w:val="left"/>
      <w:pPr>
        <w:ind w:left="1080" w:hanging="108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440" w:hanging="1440"/>
      </w:pPr>
      <w:rPr>
        <w:rFonts w:ascii="Calibri" w:hAnsi="Calibri" w:cs="Calibri" w:hint="default"/>
      </w:rPr>
    </w:lvl>
    <w:lvl w:ilvl="7">
      <w:start w:val="1"/>
      <w:numFmt w:val="decimal"/>
      <w:lvlText w:val="%1.%2.%3.%4.%5.%6.%7.%8"/>
      <w:lvlJc w:val="left"/>
      <w:pPr>
        <w:ind w:left="1440" w:hanging="1440"/>
      </w:pPr>
      <w:rPr>
        <w:rFonts w:ascii="Calibri" w:hAnsi="Calibri" w:cs="Calibri" w:hint="default"/>
      </w:rPr>
    </w:lvl>
    <w:lvl w:ilvl="8">
      <w:start w:val="1"/>
      <w:numFmt w:val="decimal"/>
      <w:lvlText w:val="%1.%2.%3.%4.%5.%6.%7.%8.%9"/>
      <w:lvlJc w:val="left"/>
      <w:pPr>
        <w:ind w:left="1440" w:hanging="1440"/>
      </w:pPr>
      <w:rPr>
        <w:rFonts w:ascii="Calibri" w:hAnsi="Calibri" w:cs="Calibri" w:hint="default"/>
      </w:rPr>
    </w:lvl>
  </w:abstractNum>
  <w:abstractNum w:abstractNumId="33" w15:restartNumberingAfterBreak="0">
    <w:nsid w:val="52803A28"/>
    <w:multiLevelType w:val="multilevel"/>
    <w:tmpl w:val="976A3C50"/>
    <w:lvl w:ilvl="0">
      <w:start w:val="1"/>
      <w:numFmt w:val="decimal"/>
      <w:lvlText w:val="%1."/>
      <w:lvlJc w:val="left"/>
      <w:pPr>
        <w:ind w:left="480" w:hanging="480"/>
      </w:pPr>
      <w:rPr>
        <w:rFonts w:hint="default"/>
      </w:rPr>
    </w:lvl>
    <w:lvl w:ilvl="1">
      <w:start w:val="1"/>
      <w:numFmt w:val="decimal"/>
      <w:lvlText w:val="%1.%2."/>
      <w:lvlJc w:val="left"/>
      <w:pPr>
        <w:ind w:left="1800" w:hanging="720"/>
      </w:pPr>
      <w:rPr>
        <w:rFonts w:hint="default"/>
        <w:b/>
        <w:bCs/>
      </w:rPr>
    </w:lvl>
    <w:lvl w:ilvl="2">
      <w:start w:val="1"/>
      <w:numFmt w:val="decimal"/>
      <w:lvlText w:val="%1.%2.%3."/>
      <w:lvlJc w:val="left"/>
      <w:pPr>
        <w:ind w:left="3240" w:hanging="1080"/>
      </w:pPr>
      <w:rPr>
        <w:rFonts w:hint="default"/>
      </w:rPr>
    </w:lvl>
    <w:lvl w:ilvl="3">
      <w:start w:val="1"/>
      <w:numFmt w:val="decimal"/>
      <w:lvlText w:val="%1.%2.%3.%4."/>
      <w:lvlJc w:val="left"/>
      <w:pPr>
        <w:ind w:left="4680" w:hanging="144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10080" w:hanging="2520"/>
      </w:pPr>
      <w:rPr>
        <w:rFonts w:hint="default"/>
      </w:rPr>
    </w:lvl>
    <w:lvl w:ilvl="8">
      <w:start w:val="1"/>
      <w:numFmt w:val="decimal"/>
      <w:lvlText w:val="%1.%2.%3.%4.%5.%6.%7.%8.%9."/>
      <w:lvlJc w:val="left"/>
      <w:pPr>
        <w:ind w:left="11160" w:hanging="2520"/>
      </w:pPr>
      <w:rPr>
        <w:rFonts w:hint="default"/>
      </w:rPr>
    </w:lvl>
  </w:abstractNum>
  <w:abstractNum w:abstractNumId="34" w15:restartNumberingAfterBreak="0">
    <w:nsid w:val="557A6233"/>
    <w:multiLevelType w:val="multilevel"/>
    <w:tmpl w:val="1A7C73D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93F10D1"/>
    <w:multiLevelType w:val="multilevel"/>
    <w:tmpl w:val="89169712"/>
    <w:lvl w:ilvl="0">
      <w:start w:val="1"/>
      <w:numFmt w:val="decimal"/>
      <w:lvlText w:val="3.%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ABA52F9"/>
    <w:multiLevelType w:val="multilevel"/>
    <w:tmpl w:val="A74A66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E703E27"/>
    <w:multiLevelType w:val="multilevel"/>
    <w:tmpl w:val="286076D8"/>
    <w:lvl w:ilvl="0">
      <w:start w:val="2"/>
      <w:numFmt w:val="decimal"/>
      <w:lvlText w:val="%1."/>
      <w:lvlJc w:val="left"/>
      <w:pPr>
        <w:ind w:left="500" w:hanging="500"/>
      </w:pPr>
      <w:rPr>
        <w:rFonts w:ascii="Calibri" w:hAnsi="Calibri" w:cs="Calibri" w:hint="default"/>
      </w:rPr>
    </w:lvl>
    <w:lvl w:ilvl="1">
      <w:start w:val="1"/>
      <w:numFmt w:val="decimal"/>
      <w:lvlText w:val="%1.%2."/>
      <w:lvlJc w:val="left"/>
      <w:pPr>
        <w:ind w:left="500" w:hanging="500"/>
      </w:pPr>
      <w:rPr>
        <w:rFonts w:ascii="Calibri" w:hAnsi="Calibri" w:cs="Calibri" w:hint="default"/>
      </w:rPr>
    </w:lvl>
    <w:lvl w:ilvl="2">
      <w:start w:val="1"/>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ascii="Calibri" w:hAnsi="Calibri" w:cs="Calibri" w:hint="default"/>
      </w:rPr>
    </w:lvl>
    <w:lvl w:ilvl="4">
      <w:start w:val="1"/>
      <w:numFmt w:val="decimal"/>
      <w:lvlText w:val="%1.%2.%3.%4.%5."/>
      <w:lvlJc w:val="left"/>
      <w:pPr>
        <w:ind w:left="1080" w:hanging="108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440" w:hanging="1440"/>
      </w:pPr>
      <w:rPr>
        <w:rFonts w:ascii="Calibri" w:hAnsi="Calibri" w:cs="Calibri" w:hint="default"/>
      </w:rPr>
    </w:lvl>
    <w:lvl w:ilvl="7">
      <w:start w:val="1"/>
      <w:numFmt w:val="decimal"/>
      <w:lvlText w:val="%1.%2.%3.%4.%5.%6.%7.%8."/>
      <w:lvlJc w:val="left"/>
      <w:pPr>
        <w:ind w:left="1440" w:hanging="1440"/>
      </w:pPr>
      <w:rPr>
        <w:rFonts w:ascii="Calibri" w:hAnsi="Calibri" w:cs="Calibri" w:hint="default"/>
      </w:rPr>
    </w:lvl>
    <w:lvl w:ilvl="8">
      <w:start w:val="1"/>
      <w:numFmt w:val="decimal"/>
      <w:lvlText w:val="%1.%2.%3.%4.%5.%6.%7.%8.%9."/>
      <w:lvlJc w:val="left"/>
      <w:pPr>
        <w:ind w:left="1800" w:hanging="1800"/>
      </w:pPr>
      <w:rPr>
        <w:rFonts w:ascii="Calibri" w:hAnsi="Calibri" w:cs="Calibri" w:hint="default"/>
      </w:rPr>
    </w:lvl>
  </w:abstractNum>
  <w:abstractNum w:abstractNumId="38" w15:restartNumberingAfterBreak="0">
    <w:nsid w:val="5F0D43C1"/>
    <w:multiLevelType w:val="multilevel"/>
    <w:tmpl w:val="ED2C5DE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8C64A1B"/>
    <w:multiLevelType w:val="multilevel"/>
    <w:tmpl w:val="7234C3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B21264B"/>
    <w:multiLevelType w:val="multilevel"/>
    <w:tmpl w:val="775C87DE"/>
    <w:lvl w:ilvl="0">
      <w:start w:val="1"/>
      <w:numFmt w:val="decimal"/>
      <w:lvlText w:val="5.%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D20338C"/>
    <w:multiLevelType w:val="multilevel"/>
    <w:tmpl w:val="9B9A061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F071CCC"/>
    <w:multiLevelType w:val="multilevel"/>
    <w:tmpl w:val="F9D621B2"/>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36A0527"/>
    <w:multiLevelType w:val="hybridMultilevel"/>
    <w:tmpl w:val="A260BD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B4440A6"/>
    <w:multiLevelType w:val="multilevel"/>
    <w:tmpl w:val="D2242DDC"/>
    <w:lvl w:ilvl="0">
      <w:start w:val="2"/>
      <w:numFmt w:val="decimal"/>
      <w:lvlText w:val="%1."/>
      <w:lvlJc w:val="left"/>
      <w:pPr>
        <w:ind w:left="360" w:hanging="360"/>
      </w:pPr>
      <w:rPr>
        <w:rFonts w:ascii="Calibri" w:hAnsi="Calibri" w:cs="Calibri" w:hint="default"/>
      </w:rPr>
    </w:lvl>
    <w:lvl w:ilvl="1">
      <w:start w:val="6"/>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ascii="Calibri" w:hAnsi="Calibri" w:cs="Calibri" w:hint="default"/>
      </w:rPr>
    </w:lvl>
    <w:lvl w:ilvl="4">
      <w:start w:val="1"/>
      <w:numFmt w:val="decimal"/>
      <w:lvlText w:val="%1.%2.%3.%4.%5."/>
      <w:lvlJc w:val="left"/>
      <w:pPr>
        <w:ind w:left="1080" w:hanging="108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440" w:hanging="1440"/>
      </w:pPr>
      <w:rPr>
        <w:rFonts w:ascii="Calibri" w:hAnsi="Calibri" w:cs="Calibri" w:hint="default"/>
      </w:rPr>
    </w:lvl>
    <w:lvl w:ilvl="7">
      <w:start w:val="1"/>
      <w:numFmt w:val="decimal"/>
      <w:lvlText w:val="%1.%2.%3.%4.%5.%6.%7.%8."/>
      <w:lvlJc w:val="left"/>
      <w:pPr>
        <w:ind w:left="1440" w:hanging="1440"/>
      </w:pPr>
      <w:rPr>
        <w:rFonts w:ascii="Calibri" w:hAnsi="Calibri" w:cs="Calibri" w:hint="default"/>
      </w:rPr>
    </w:lvl>
    <w:lvl w:ilvl="8">
      <w:start w:val="1"/>
      <w:numFmt w:val="decimal"/>
      <w:lvlText w:val="%1.%2.%3.%4.%5.%6.%7.%8.%9."/>
      <w:lvlJc w:val="left"/>
      <w:pPr>
        <w:ind w:left="1800" w:hanging="1800"/>
      </w:pPr>
      <w:rPr>
        <w:rFonts w:ascii="Calibri" w:hAnsi="Calibri" w:cs="Calibri" w:hint="default"/>
      </w:rPr>
    </w:lvl>
  </w:abstractNum>
  <w:abstractNum w:abstractNumId="45" w15:restartNumberingAfterBreak="0">
    <w:nsid w:val="7DF167A0"/>
    <w:multiLevelType w:val="multilevel"/>
    <w:tmpl w:val="51080482"/>
    <w:lvl w:ilvl="0">
      <w:start w:val="1"/>
      <w:numFmt w:val="decimal"/>
      <w:lvlText w:val="2.%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1"/>
  </w:num>
  <w:num w:numId="2">
    <w:abstractNumId w:val="1"/>
  </w:num>
  <w:num w:numId="3">
    <w:abstractNumId w:val="0"/>
  </w:num>
  <w:num w:numId="4">
    <w:abstractNumId w:val="6"/>
  </w:num>
  <w:num w:numId="5">
    <w:abstractNumId w:val="30"/>
  </w:num>
  <w:num w:numId="6">
    <w:abstractNumId w:val="12"/>
  </w:num>
  <w:num w:numId="7">
    <w:abstractNumId w:val="18"/>
  </w:num>
  <w:num w:numId="8">
    <w:abstractNumId w:val="28"/>
  </w:num>
  <w:num w:numId="9">
    <w:abstractNumId w:val="23"/>
  </w:num>
  <w:num w:numId="10">
    <w:abstractNumId w:val="16"/>
  </w:num>
  <w:num w:numId="11">
    <w:abstractNumId w:val="40"/>
  </w:num>
  <w:num w:numId="12">
    <w:abstractNumId w:val="2"/>
  </w:num>
  <w:num w:numId="13">
    <w:abstractNumId w:val="3"/>
  </w:num>
  <w:num w:numId="14">
    <w:abstractNumId w:val="45"/>
  </w:num>
  <w:num w:numId="15">
    <w:abstractNumId w:val="35"/>
  </w:num>
  <w:num w:numId="16">
    <w:abstractNumId w:val="7"/>
  </w:num>
  <w:num w:numId="17">
    <w:abstractNumId w:val="21"/>
  </w:num>
  <w:num w:numId="18">
    <w:abstractNumId w:val="43"/>
  </w:num>
  <w:num w:numId="19">
    <w:abstractNumId w:val="9"/>
  </w:num>
  <w:num w:numId="20">
    <w:abstractNumId w:val="13"/>
  </w:num>
  <w:num w:numId="21">
    <w:abstractNumId w:val="37"/>
  </w:num>
  <w:num w:numId="22">
    <w:abstractNumId w:val="32"/>
  </w:num>
  <w:num w:numId="23">
    <w:abstractNumId w:val="33"/>
  </w:num>
  <w:num w:numId="24">
    <w:abstractNumId w:val="27"/>
  </w:num>
  <w:num w:numId="25">
    <w:abstractNumId w:val="11"/>
  </w:num>
  <w:num w:numId="26">
    <w:abstractNumId w:val="24"/>
  </w:num>
  <w:num w:numId="27">
    <w:abstractNumId w:val="34"/>
  </w:num>
  <w:num w:numId="28">
    <w:abstractNumId w:val="19"/>
  </w:num>
  <w:num w:numId="29">
    <w:abstractNumId w:val="14"/>
  </w:num>
  <w:num w:numId="30">
    <w:abstractNumId w:val="44"/>
  </w:num>
  <w:num w:numId="31">
    <w:abstractNumId w:val="25"/>
  </w:num>
  <w:num w:numId="32">
    <w:abstractNumId w:val="26"/>
  </w:num>
  <w:num w:numId="33">
    <w:abstractNumId w:val="38"/>
  </w:num>
  <w:num w:numId="34">
    <w:abstractNumId w:val="36"/>
  </w:num>
  <w:num w:numId="35">
    <w:abstractNumId w:val="8"/>
  </w:num>
  <w:num w:numId="36">
    <w:abstractNumId w:val="39"/>
  </w:num>
  <w:num w:numId="37">
    <w:abstractNumId w:val="5"/>
  </w:num>
  <w:num w:numId="38">
    <w:abstractNumId w:val="22"/>
  </w:num>
  <w:num w:numId="39">
    <w:abstractNumId w:val="10"/>
  </w:num>
  <w:num w:numId="40">
    <w:abstractNumId w:val="15"/>
  </w:num>
  <w:num w:numId="41">
    <w:abstractNumId w:val="29"/>
  </w:num>
  <w:num w:numId="42">
    <w:abstractNumId w:val="17"/>
  </w:num>
  <w:num w:numId="43">
    <w:abstractNumId w:val="42"/>
  </w:num>
  <w:num w:numId="44">
    <w:abstractNumId w:val="20"/>
  </w:num>
  <w:num w:numId="45">
    <w:abstractNumId w:val="41"/>
  </w:num>
  <w:num w:numId="46">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0D6"/>
    <w:rsid w:val="0000525D"/>
    <w:rsid w:val="0000572B"/>
    <w:rsid w:val="00005930"/>
    <w:rsid w:val="000134AB"/>
    <w:rsid w:val="000139CF"/>
    <w:rsid w:val="000139DD"/>
    <w:rsid w:val="00014F07"/>
    <w:rsid w:val="00016195"/>
    <w:rsid w:val="00016535"/>
    <w:rsid w:val="000176F4"/>
    <w:rsid w:val="00021DA8"/>
    <w:rsid w:val="00026695"/>
    <w:rsid w:val="00031A1B"/>
    <w:rsid w:val="00037ED2"/>
    <w:rsid w:val="00040BD3"/>
    <w:rsid w:val="00043177"/>
    <w:rsid w:val="000433C4"/>
    <w:rsid w:val="00052B61"/>
    <w:rsid w:val="00052D93"/>
    <w:rsid w:val="00053DE5"/>
    <w:rsid w:val="00055FDF"/>
    <w:rsid w:val="00060209"/>
    <w:rsid w:val="0006592C"/>
    <w:rsid w:val="00070481"/>
    <w:rsid w:val="00072A7D"/>
    <w:rsid w:val="00072BDF"/>
    <w:rsid w:val="00072D58"/>
    <w:rsid w:val="00080B34"/>
    <w:rsid w:val="000823EB"/>
    <w:rsid w:val="00084CB0"/>
    <w:rsid w:val="00084E5B"/>
    <w:rsid w:val="00087DA5"/>
    <w:rsid w:val="000904CD"/>
    <w:rsid w:val="0009183C"/>
    <w:rsid w:val="00092809"/>
    <w:rsid w:val="000939C2"/>
    <w:rsid w:val="00095734"/>
    <w:rsid w:val="000A25DF"/>
    <w:rsid w:val="000A36AB"/>
    <w:rsid w:val="000A6E16"/>
    <w:rsid w:val="000B0EE8"/>
    <w:rsid w:val="000B1F1F"/>
    <w:rsid w:val="000B27BC"/>
    <w:rsid w:val="000B39AB"/>
    <w:rsid w:val="000B487C"/>
    <w:rsid w:val="000B5E32"/>
    <w:rsid w:val="000B7712"/>
    <w:rsid w:val="000D603F"/>
    <w:rsid w:val="000E26E8"/>
    <w:rsid w:val="000E54C5"/>
    <w:rsid w:val="000E78ED"/>
    <w:rsid w:val="000F0156"/>
    <w:rsid w:val="000F1329"/>
    <w:rsid w:val="000F266E"/>
    <w:rsid w:val="000F2A67"/>
    <w:rsid w:val="000F7297"/>
    <w:rsid w:val="000F75F6"/>
    <w:rsid w:val="00100780"/>
    <w:rsid w:val="00101024"/>
    <w:rsid w:val="00101699"/>
    <w:rsid w:val="00101BCE"/>
    <w:rsid w:val="0010260B"/>
    <w:rsid w:val="00103804"/>
    <w:rsid w:val="0010571A"/>
    <w:rsid w:val="001135EB"/>
    <w:rsid w:val="0011743F"/>
    <w:rsid w:val="0012019C"/>
    <w:rsid w:val="00122DCE"/>
    <w:rsid w:val="00123C7C"/>
    <w:rsid w:val="00124C70"/>
    <w:rsid w:val="001266B9"/>
    <w:rsid w:val="00133911"/>
    <w:rsid w:val="00134399"/>
    <w:rsid w:val="001343E0"/>
    <w:rsid w:val="00137BC5"/>
    <w:rsid w:val="00137E09"/>
    <w:rsid w:val="00146E16"/>
    <w:rsid w:val="00150059"/>
    <w:rsid w:val="0015456D"/>
    <w:rsid w:val="001622FC"/>
    <w:rsid w:val="0016374D"/>
    <w:rsid w:val="00163947"/>
    <w:rsid w:val="00164C54"/>
    <w:rsid w:val="00165793"/>
    <w:rsid w:val="00170F96"/>
    <w:rsid w:val="00172590"/>
    <w:rsid w:val="00172988"/>
    <w:rsid w:val="00173303"/>
    <w:rsid w:val="001754E5"/>
    <w:rsid w:val="001804BE"/>
    <w:rsid w:val="00180D12"/>
    <w:rsid w:val="00180D1B"/>
    <w:rsid w:val="00182E2F"/>
    <w:rsid w:val="0018313D"/>
    <w:rsid w:val="00185BCA"/>
    <w:rsid w:val="00192AF8"/>
    <w:rsid w:val="00193FC3"/>
    <w:rsid w:val="00194AE4"/>
    <w:rsid w:val="00194E0C"/>
    <w:rsid w:val="001958DC"/>
    <w:rsid w:val="001A15C2"/>
    <w:rsid w:val="001A5D78"/>
    <w:rsid w:val="001B42F0"/>
    <w:rsid w:val="001B71A1"/>
    <w:rsid w:val="001C21D3"/>
    <w:rsid w:val="001C2662"/>
    <w:rsid w:val="001C3764"/>
    <w:rsid w:val="001C50CB"/>
    <w:rsid w:val="001C54A1"/>
    <w:rsid w:val="001C551A"/>
    <w:rsid w:val="001D5EDA"/>
    <w:rsid w:val="001D784D"/>
    <w:rsid w:val="001E3505"/>
    <w:rsid w:val="001E352B"/>
    <w:rsid w:val="001E3D26"/>
    <w:rsid w:val="001E5EF3"/>
    <w:rsid w:val="001E6F4D"/>
    <w:rsid w:val="001F00ED"/>
    <w:rsid w:val="001F031A"/>
    <w:rsid w:val="001F0DB3"/>
    <w:rsid w:val="001F441B"/>
    <w:rsid w:val="001F6967"/>
    <w:rsid w:val="001F69E2"/>
    <w:rsid w:val="00201E15"/>
    <w:rsid w:val="00203C46"/>
    <w:rsid w:val="00204936"/>
    <w:rsid w:val="00207361"/>
    <w:rsid w:val="002133D3"/>
    <w:rsid w:val="002145C2"/>
    <w:rsid w:val="00217EF3"/>
    <w:rsid w:val="0022568B"/>
    <w:rsid w:val="00225B58"/>
    <w:rsid w:val="0023042C"/>
    <w:rsid w:val="00235FE3"/>
    <w:rsid w:val="002375ED"/>
    <w:rsid w:val="00242E9B"/>
    <w:rsid w:val="00243ACA"/>
    <w:rsid w:val="00245029"/>
    <w:rsid w:val="00247C75"/>
    <w:rsid w:val="00253FA3"/>
    <w:rsid w:val="00254687"/>
    <w:rsid w:val="0025627C"/>
    <w:rsid w:val="002602D0"/>
    <w:rsid w:val="00261337"/>
    <w:rsid w:val="0026212D"/>
    <w:rsid w:val="00262D47"/>
    <w:rsid w:val="0026313B"/>
    <w:rsid w:val="0026424B"/>
    <w:rsid w:val="00267FFB"/>
    <w:rsid w:val="00271AEF"/>
    <w:rsid w:val="00273803"/>
    <w:rsid w:val="00276F44"/>
    <w:rsid w:val="00284E59"/>
    <w:rsid w:val="002918EC"/>
    <w:rsid w:val="00291A2E"/>
    <w:rsid w:val="002922C6"/>
    <w:rsid w:val="00294C91"/>
    <w:rsid w:val="0029501E"/>
    <w:rsid w:val="002976C1"/>
    <w:rsid w:val="002A106D"/>
    <w:rsid w:val="002A55D7"/>
    <w:rsid w:val="002A7C27"/>
    <w:rsid w:val="002A7D46"/>
    <w:rsid w:val="002B5033"/>
    <w:rsid w:val="002C3F7F"/>
    <w:rsid w:val="002C592A"/>
    <w:rsid w:val="002C667F"/>
    <w:rsid w:val="002C697F"/>
    <w:rsid w:val="002C7153"/>
    <w:rsid w:val="002D0B64"/>
    <w:rsid w:val="002D49BC"/>
    <w:rsid w:val="002E08A7"/>
    <w:rsid w:val="002E3D6C"/>
    <w:rsid w:val="002E42FB"/>
    <w:rsid w:val="002E4BDB"/>
    <w:rsid w:val="002E6236"/>
    <w:rsid w:val="002E7BEE"/>
    <w:rsid w:val="002E7F6B"/>
    <w:rsid w:val="002F49F2"/>
    <w:rsid w:val="002F5045"/>
    <w:rsid w:val="00301F00"/>
    <w:rsid w:val="00312DCC"/>
    <w:rsid w:val="00312F57"/>
    <w:rsid w:val="003173E3"/>
    <w:rsid w:val="00322840"/>
    <w:rsid w:val="003238EC"/>
    <w:rsid w:val="00325377"/>
    <w:rsid w:val="00331F00"/>
    <w:rsid w:val="00332999"/>
    <w:rsid w:val="003340FB"/>
    <w:rsid w:val="003361C2"/>
    <w:rsid w:val="00341DEE"/>
    <w:rsid w:val="00342929"/>
    <w:rsid w:val="00343DC8"/>
    <w:rsid w:val="0034724E"/>
    <w:rsid w:val="00347A5C"/>
    <w:rsid w:val="00351D10"/>
    <w:rsid w:val="00355267"/>
    <w:rsid w:val="00356787"/>
    <w:rsid w:val="00356A2A"/>
    <w:rsid w:val="0035769A"/>
    <w:rsid w:val="00357E00"/>
    <w:rsid w:val="00361B71"/>
    <w:rsid w:val="00371160"/>
    <w:rsid w:val="0037144D"/>
    <w:rsid w:val="0037316A"/>
    <w:rsid w:val="00380302"/>
    <w:rsid w:val="0038551C"/>
    <w:rsid w:val="0039138F"/>
    <w:rsid w:val="003918FF"/>
    <w:rsid w:val="003957A5"/>
    <w:rsid w:val="003A26D0"/>
    <w:rsid w:val="003A2E9E"/>
    <w:rsid w:val="003A37E4"/>
    <w:rsid w:val="003A415A"/>
    <w:rsid w:val="003B0219"/>
    <w:rsid w:val="003B3909"/>
    <w:rsid w:val="003D1141"/>
    <w:rsid w:val="003E023A"/>
    <w:rsid w:val="003E09AB"/>
    <w:rsid w:val="003E1376"/>
    <w:rsid w:val="003E3F27"/>
    <w:rsid w:val="003E7AB1"/>
    <w:rsid w:val="003F041B"/>
    <w:rsid w:val="003F3EAD"/>
    <w:rsid w:val="003F4D25"/>
    <w:rsid w:val="003F66DB"/>
    <w:rsid w:val="00402AE8"/>
    <w:rsid w:val="0040570A"/>
    <w:rsid w:val="004059AF"/>
    <w:rsid w:val="00405D3A"/>
    <w:rsid w:val="00411044"/>
    <w:rsid w:val="0041492D"/>
    <w:rsid w:val="00415AD6"/>
    <w:rsid w:val="0041602E"/>
    <w:rsid w:val="00417D0D"/>
    <w:rsid w:val="00421AEF"/>
    <w:rsid w:val="004261A8"/>
    <w:rsid w:val="004309E5"/>
    <w:rsid w:val="0044352C"/>
    <w:rsid w:val="0045129A"/>
    <w:rsid w:val="00454961"/>
    <w:rsid w:val="00462A2B"/>
    <w:rsid w:val="00463359"/>
    <w:rsid w:val="00464511"/>
    <w:rsid w:val="00464F39"/>
    <w:rsid w:val="00470749"/>
    <w:rsid w:val="00470D61"/>
    <w:rsid w:val="00470F6A"/>
    <w:rsid w:val="004723E2"/>
    <w:rsid w:val="004726C6"/>
    <w:rsid w:val="0047333B"/>
    <w:rsid w:val="004759BB"/>
    <w:rsid w:val="00476F86"/>
    <w:rsid w:val="004803D7"/>
    <w:rsid w:val="00482C83"/>
    <w:rsid w:val="00482D67"/>
    <w:rsid w:val="00483ECD"/>
    <w:rsid w:val="00486B34"/>
    <w:rsid w:val="0049441E"/>
    <w:rsid w:val="00497ACE"/>
    <w:rsid w:val="004A1378"/>
    <w:rsid w:val="004A18E6"/>
    <w:rsid w:val="004A4454"/>
    <w:rsid w:val="004A48DD"/>
    <w:rsid w:val="004A4B07"/>
    <w:rsid w:val="004A4D5E"/>
    <w:rsid w:val="004C4D93"/>
    <w:rsid w:val="004C720B"/>
    <w:rsid w:val="004D2D4F"/>
    <w:rsid w:val="004D5EA5"/>
    <w:rsid w:val="004D622E"/>
    <w:rsid w:val="004D654E"/>
    <w:rsid w:val="004E2460"/>
    <w:rsid w:val="004E6DD0"/>
    <w:rsid w:val="004F14DE"/>
    <w:rsid w:val="004F250E"/>
    <w:rsid w:val="004F3400"/>
    <w:rsid w:val="004F7591"/>
    <w:rsid w:val="005004E2"/>
    <w:rsid w:val="0050508B"/>
    <w:rsid w:val="00505706"/>
    <w:rsid w:val="005077C5"/>
    <w:rsid w:val="00507D0C"/>
    <w:rsid w:val="005123A8"/>
    <w:rsid w:val="00513AF3"/>
    <w:rsid w:val="00514415"/>
    <w:rsid w:val="00517351"/>
    <w:rsid w:val="005216D3"/>
    <w:rsid w:val="005225E2"/>
    <w:rsid w:val="0052441C"/>
    <w:rsid w:val="00527883"/>
    <w:rsid w:val="00530034"/>
    <w:rsid w:val="005368A6"/>
    <w:rsid w:val="00540054"/>
    <w:rsid w:val="005428F5"/>
    <w:rsid w:val="00542D2B"/>
    <w:rsid w:val="00557127"/>
    <w:rsid w:val="00560EF7"/>
    <w:rsid w:val="005635FE"/>
    <w:rsid w:val="005703D2"/>
    <w:rsid w:val="00571D05"/>
    <w:rsid w:val="00573B7D"/>
    <w:rsid w:val="00575C7D"/>
    <w:rsid w:val="00577E3F"/>
    <w:rsid w:val="005803D0"/>
    <w:rsid w:val="005836BA"/>
    <w:rsid w:val="00583D8B"/>
    <w:rsid w:val="005874A6"/>
    <w:rsid w:val="00591909"/>
    <w:rsid w:val="0059426A"/>
    <w:rsid w:val="00594851"/>
    <w:rsid w:val="005A0945"/>
    <w:rsid w:val="005A2328"/>
    <w:rsid w:val="005A6520"/>
    <w:rsid w:val="005A7217"/>
    <w:rsid w:val="005B1898"/>
    <w:rsid w:val="005B1AB2"/>
    <w:rsid w:val="005B24E4"/>
    <w:rsid w:val="005B2FFE"/>
    <w:rsid w:val="005B443B"/>
    <w:rsid w:val="005C0A9C"/>
    <w:rsid w:val="005C0B38"/>
    <w:rsid w:val="005C496A"/>
    <w:rsid w:val="005D3CB6"/>
    <w:rsid w:val="005D7C1D"/>
    <w:rsid w:val="005E3D97"/>
    <w:rsid w:val="005E40FA"/>
    <w:rsid w:val="005E66CD"/>
    <w:rsid w:val="005F1D23"/>
    <w:rsid w:val="005F3489"/>
    <w:rsid w:val="005F4A63"/>
    <w:rsid w:val="005F689A"/>
    <w:rsid w:val="006003B9"/>
    <w:rsid w:val="006021CF"/>
    <w:rsid w:val="0060596A"/>
    <w:rsid w:val="0060731F"/>
    <w:rsid w:val="0061025B"/>
    <w:rsid w:val="00610A6F"/>
    <w:rsid w:val="00611A45"/>
    <w:rsid w:val="006125F5"/>
    <w:rsid w:val="00614364"/>
    <w:rsid w:val="00622107"/>
    <w:rsid w:val="006225A6"/>
    <w:rsid w:val="00625FFE"/>
    <w:rsid w:val="0062676B"/>
    <w:rsid w:val="006267E9"/>
    <w:rsid w:val="00626F3E"/>
    <w:rsid w:val="00631624"/>
    <w:rsid w:val="006339BF"/>
    <w:rsid w:val="006402D2"/>
    <w:rsid w:val="006417E6"/>
    <w:rsid w:val="00643749"/>
    <w:rsid w:val="00644ACE"/>
    <w:rsid w:val="00646C79"/>
    <w:rsid w:val="0065436B"/>
    <w:rsid w:val="0065489C"/>
    <w:rsid w:val="00655A91"/>
    <w:rsid w:val="00656477"/>
    <w:rsid w:val="006570F1"/>
    <w:rsid w:val="00657B5C"/>
    <w:rsid w:val="00663130"/>
    <w:rsid w:val="0066436D"/>
    <w:rsid w:val="006663DB"/>
    <w:rsid w:val="00671933"/>
    <w:rsid w:val="00672B1E"/>
    <w:rsid w:val="0067344D"/>
    <w:rsid w:val="006745F8"/>
    <w:rsid w:val="006749B3"/>
    <w:rsid w:val="00677F5F"/>
    <w:rsid w:val="0068056B"/>
    <w:rsid w:val="006807C9"/>
    <w:rsid w:val="006904C6"/>
    <w:rsid w:val="00690709"/>
    <w:rsid w:val="006962ED"/>
    <w:rsid w:val="006965DF"/>
    <w:rsid w:val="006A0084"/>
    <w:rsid w:val="006A18CF"/>
    <w:rsid w:val="006A3BA5"/>
    <w:rsid w:val="006A58C3"/>
    <w:rsid w:val="006B0917"/>
    <w:rsid w:val="006B17B8"/>
    <w:rsid w:val="006B3881"/>
    <w:rsid w:val="006B6AAA"/>
    <w:rsid w:val="006C16E6"/>
    <w:rsid w:val="006C433E"/>
    <w:rsid w:val="006C621C"/>
    <w:rsid w:val="006D3572"/>
    <w:rsid w:val="006D39E7"/>
    <w:rsid w:val="006D4EF5"/>
    <w:rsid w:val="006D550F"/>
    <w:rsid w:val="006D554C"/>
    <w:rsid w:val="006D5FA2"/>
    <w:rsid w:val="006F42A8"/>
    <w:rsid w:val="006F4AB1"/>
    <w:rsid w:val="006F4DA4"/>
    <w:rsid w:val="006F599C"/>
    <w:rsid w:val="00705B37"/>
    <w:rsid w:val="0070735E"/>
    <w:rsid w:val="00707C71"/>
    <w:rsid w:val="0072446D"/>
    <w:rsid w:val="00730BD9"/>
    <w:rsid w:val="00732DD3"/>
    <w:rsid w:val="0073549D"/>
    <w:rsid w:val="00740468"/>
    <w:rsid w:val="00741AEB"/>
    <w:rsid w:val="007450C6"/>
    <w:rsid w:val="00747FD4"/>
    <w:rsid w:val="00751D29"/>
    <w:rsid w:val="00752996"/>
    <w:rsid w:val="00753C2E"/>
    <w:rsid w:val="00757FD6"/>
    <w:rsid w:val="00760498"/>
    <w:rsid w:val="007611B5"/>
    <w:rsid w:val="007634AC"/>
    <w:rsid w:val="00765924"/>
    <w:rsid w:val="007678D6"/>
    <w:rsid w:val="00770036"/>
    <w:rsid w:val="00771290"/>
    <w:rsid w:val="007714E8"/>
    <w:rsid w:val="007753E4"/>
    <w:rsid w:val="00775781"/>
    <w:rsid w:val="007815BC"/>
    <w:rsid w:val="00782D43"/>
    <w:rsid w:val="00793255"/>
    <w:rsid w:val="00796D94"/>
    <w:rsid w:val="00796F35"/>
    <w:rsid w:val="007B0D04"/>
    <w:rsid w:val="007B0E9F"/>
    <w:rsid w:val="007B4711"/>
    <w:rsid w:val="007B79AC"/>
    <w:rsid w:val="007C1826"/>
    <w:rsid w:val="007C2AE2"/>
    <w:rsid w:val="007C30E8"/>
    <w:rsid w:val="007C366D"/>
    <w:rsid w:val="007C3DF2"/>
    <w:rsid w:val="007C5F10"/>
    <w:rsid w:val="007D130C"/>
    <w:rsid w:val="007D141E"/>
    <w:rsid w:val="007D159F"/>
    <w:rsid w:val="007D5540"/>
    <w:rsid w:val="007E4CA9"/>
    <w:rsid w:val="007E4D6E"/>
    <w:rsid w:val="007E6250"/>
    <w:rsid w:val="007F0D34"/>
    <w:rsid w:val="007F106B"/>
    <w:rsid w:val="007F1C36"/>
    <w:rsid w:val="007F2B5C"/>
    <w:rsid w:val="007F3598"/>
    <w:rsid w:val="008028E3"/>
    <w:rsid w:val="008055CF"/>
    <w:rsid w:val="00805C12"/>
    <w:rsid w:val="00812C48"/>
    <w:rsid w:val="008174C4"/>
    <w:rsid w:val="00822A6C"/>
    <w:rsid w:val="00824E5D"/>
    <w:rsid w:val="00827196"/>
    <w:rsid w:val="0082793D"/>
    <w:rsid w:val="00835DA3"/>
    <w:rsid w:val="00837FEC"/>
    <w:rsid w:val="00844603"/>
    <w:rsid w:val="00852D2C"/>
    <w:rsid w:val="00852E23"/>
    <w:rsid w:val="008538FF"/>
    <w:rsid w:val="008567B9"/>
    <w:rsid w:val="0086019C"/>
    <w:rsid w:val="00860506"/>
    <w:rsid w:val="00861394"/>
    <w:rsid w:val="00861F08"/>
    <w:rsid w:val="00866DA4"/>
    <w:rsid w:val="00867F09"/>
    <w:rsid w:val="00870674"/>
    <w:rsid w:val="00871679"/>
    <w:rsid w:val="00872985"/>
    <w:rsid w:val="00880701"/>
    <w:rsid w:val="00880BEA"/>
    <w:rsid w:val="0088342F"/>
    <w:rsid w:val="00885C2F"/>
    <w:rsid w:val="00885DA1"/>
    <w:rsid w:val="00892670"/>
    <w:rsid w:val="00896989"/>
    <w:rsid w:val="008A01F9"/>
    <w:rsid w:val="008A79AA"/>
    <w:rsid w:val="008B0E03"/>
    <w:rsid w:val="008B17A6"/>
    <w:rsid w:val="008B5F81"/>
    <w:rsid w:val="008C5E64"/>
    <w:rsid w:val="008D2090"/>
    <w:rsid w:val="008D2441"/>
    <w:rsid w:val="008E24DD"/>
    <w:rsid w:val="008E35CE"/>
    <w:rsid w:val="008E57DB"/>
    <w:rsid w:val="008F395E"/>
    <w:rsid w:val="008F3F59"/>
    <w:rsid w:val="008F720C"/>
    <w:rsid w:val="008F7257"/>
    <w:rsid w:val="00900F7D"/>
    <w:rsid w:val="009010AA"/>
    <w:rsid w:val="009026CF"/>
    <w:rsid w:val="00902972"/>
    <w:rsid w:val="009047CE"/>
    <w:rsid w:val="00904948"/>
    <w:rsid w:val="009118C8"/>
    <w:rsid w:val="00912145"/>
    <w:rsid w:val="00913873"/>
    <w:rsid w:val="009150D6"/>
    <w:rsid w:val="009231C1"/>
    <w:rsid w:val="00927D5A"/>
    <w:rsid w:val="00930D62"/>
    <w:rsid w:val="0093141A"/>
    <w:rsid w:val="0093163D"/>
    <w:rsid w:val="00937077"/>
    <w:rsid w:val="009460E3"/>
    <w:rsid w:val="00947D5E"/>
    <w:rsid w:val="009501DB"/>
    <w:rsid w:val="00953FCE"/>
    <w:rsid w:val="00954B45"/>
    <w:rsid w:val="00957888"/>
    <w:rsid w:val="009603F9"/>
    <w:rsid w:val="0096148E"/>
    <w:rsid w:val="009707B5"/>
    <w:rsid w:val="009722A0"/>
    <w:rsid w:val="00973625"/>
    <w:rsid w:val="00975D2B"/>
    <w:rsid w:val="00976791"/>
    <w:rsid w:val="00985EDC"/>
    <w:rsid w:val="0098664F"/>
    <w:rsid w:val="0098707F"/>
    <w:rsid w:val="00994B24"/>
    <w:rsid w:val="00995D47"/>
    <w:rsid w:val="009A1B0A"/>
    <w:rsid w:val="009A4ED7"/>
    <w:rsid w:val="009A7310"/>
    <w:rsid w:val="009B1493"/>
    <w:rsid w:val="009B222E"/>
    <w:rsid w:val="009B49BF"/>
    <w:rsid w:val="009B6E36"/>
    <w:rsid w:val="009C24BB"/>
    <w:rsid w:val="009D19E7"/>
    <w:rsid w:val="009D4588"/>
    <w:rsid w:val="009D4DF7"/>
    <w:rsid w:val="009D5140"/>
    <w:rsid w:val="009D5E5D"/>
    <w:rsid w:val="009D767E"/>
    <w:rsid w:val="009E0C2C"/>
    <w:rsid w:val="009E7BE1"/>
    <w:rsid w:val="009F4FCD"/>
    <w:rsid w:val="009F5B2F"/>
    <w:rsid w:val="009F5C8E"/>
    <w:rsid w:val="009F5EE6"/>
    <w:rsid w:val="00A01749"/>
    <w:rsid w:val="00A105F6"/>
    <w:rsid w:val="00A10600"/>
    <w:rsid w:val="00A10D1C"/>
    <w:rsid w:val="00A117F4"/>
    <w:rsid w:val="00A11BCF"/>
    <w:rsid w:val="00A14D60"/>
    <w:rsid w:val="00A15A1F"/>
    <w:rsid w:val="00A34261"/>
    <w:rsid w:val="00A35A7C"/>
    <w:rsid w:val="00A37141"/>
    <w:rsid w:val="00A40E01"/>
    <w:rsid w:val="00A50235"/>
    <w:rsid w:val="00A50E5B"/>
    <w:rsid w:val="00A52A52"/>
    <w:rsid w:val="00A6189F"/>
    <w:rsid w:val="00A636BA"/>
    <w:rsid w:val="00A66067"/>
    <w:rsid w:val="00A66995"/>
    <w:rsid w:val="00A71B1D"/>
    <w:rsid w:val="00A75326"/>
    <w:rsid w:val="00A76296"/>
    <w:rsid w:val="00A77F50"/>
    <w:rsid w:val="00A81378"/>
    <w:rsid w:val="00A8561B"/>
    <w:rsid w:val="00A860FF"/>
    <w:rsid w:val="00A86CB5"/>
    <w:rsid w:val="00A93847"/>
    <w:rsid w:val="00A96CE3"/>
    <w:rsid w:val="00A96D13"/>
    <w:rsid w:val="00AA1F59"/>
    <w:rsid w:val="00AB2AFF"/>
    <w:rsid w:val="00AB2D28"/>
    <w:rsid w:val="00AB5E77"/>
    <w:rsid w:val="00AB6484"/>
    <w:rsid w:val="00AC252C"/>
    <w:rsid w:val="00AC307E"/>
    <w:rsid w:val="00AC353F"/>
    <w:rsid w:val="00AC3D47"/>
    <w:rsid w:val="00AC51B7"/>
    <w:rsid w:val="00AC57E3"/>
    <w:rsid w:val="00AD1433"/>
    <w:rsid w:val="00AD3E15"/>
    <w:rsid w:val="00AE3B90"/>
    <w:rsid w:val="00AE50F0"/>
    <w:rsid w:val="00AE5927"/>
    <w:rsid w:val="00AE6235"/>
    <w:rsid w:val="00AF5F8B"/>
    <w:rsid w:val="00AF7A2A"/>
    <w:rsid w:val="00B03EA9"/>
    <w:rsid w:val="00B06997"/>
    <w:rsid w:val="00B12FE3"/>
    <w:rsid w:val="00B1640C"/>
    <w:rsid w:val="00B22E6F"/>
    <w:rsid w:val="00B23735"/>
    <w:rsid w:val="00B252D7"/>
    <w:rsid w:val="00B26BB6"/>
    <w:rsid w:val="00B272CC"/>
    <w:rsid w:val="00B312DA"/>
    <w:rsid w:val="00B3350E"/>
    <w:rsid w:val="00B351B4"/>
    <w:rsid w:val="00B4086C"/>
    <w:rsid w:val="00B4252E"/>
    <w:rsid w:val="00B43319"/>
    <w:rsid w:val="00B438F0"/>
    <w:rsid w:val="00B4457E"/>
    <w:rsid w:val="00B44F2F"/>
    <w:rsid w:val="00B45DCD"/>
    <w:rsid w:val="00B462F1"/>
    <w:rsid w:val="00B55817"/>
    <w:rsid w:val="00B6637F"/>
    <w:rsid w:val="00B701F8"/>
    <w:rsid w:val="00B73B6C"/>
    <w:rsid w:val="00B73B7C"/>
    <w:rsid w:val="00B76964"/>
    <w:rsid w:val="00B769EA"/>
    <w:rsid w:val="00B86944"/>
    <w:rsid w:val="00B87312"/>
    <w:rsid w:val="00B87DEB"/>
    <w:rsid w:val="00BA06FF"/>
    <w:rsid w:val="00BA0E5D"/>
    <w:rsid w:val="00BA1A34"/>
    <w:rsid w:val="00BA2C28"/>
    <w:rsid w:val="00BB0CF0"/>
    <w:rsid w:val="00BB3C7D"/>
    <w:rsid w:val="00BB4F12"/>
    <w:rsid w:val="00BB54CA"/>
    <w:rsid w:val="00BC44E9"/>
    <w:rsid w:val="00BC4DC9"/>
    <w:rsid w:val="00BC5E1F"/>
    <w:rsid w:val="00BC5F55"/>
    <w:rsid w:val="00BD0645"/>
    <w:rsid w:val="00BD2409"/>
    <w:rsid w:val="00BD2528"/>
    <w:rsid w:val="00BD4C9E"/>
    <w:rsid w:val="00BD6257"/>
    <w:rsid w:val="00BD6F00"/>
    <w:rsid w:val="00BD740E"/>
    <w:rsid w:val="00BD7DC5"/>
    <w:rsid w:val="00BE0AAA"/>
    <w:rsid w:val="00BE1ED0"/>
    <w:rsid w:val="00BE1F99"/>
    <w:rsid w:val="00BE2023"/>
    <w:rsid w:val="00BE20E6"/>
    <w:rsid w:val="00BE733F"/>
    <w:rsid w:val="00BF0CEB"/>
    <w:rsid w:val="00BF393F"/>
    <w:rsid w:val="00BF63AF"/>
    <w:rsid w:val="00BF7919"/>
    <w:rsid w:val="00C046A9"/>
    <w:rsid w:val="00C054FC"/>
    <w:rsid w:val="00C10071"/>
    <w:rsid w:val="00C27534"/>
    <w:rsid w:val="00C30353"/>
    <w:rsid w:val="00C33950"/>
    <w:rsid w:val="00C43A23"/>
    <w:rsid w:val="00C4484C"/>
    <w:rsid w:val="00C4499C"/>
    <w:rsid w:val="00C46FA2"/>
    <w:rsid w:val="00C47AD9"/>
    <w:rsid w:val="00C54926"/>
    <w:rsid w:val="00C554E6"/>
    <w:rsid w:val="00C61B73"/>
    <w:rsid w:val="00C73F15"/>
    <w:rsid w:val="00C84DA4"/>
    <w:rsid w:val="00C84EAA"/>
    <w:rsid w:val="00C90737"/>
    <w:rsid w:val="00C9117C"/>
    <w:rsid w:val="00C9150B"/>
    <w:rsid w:val="00C91B61"/>
    <w:rsid w:val="00C941A2"/>
    <w:rsid w:val="00C96234"/>
    <w:rsid w:val="00CA001C"/>
    <w:rsid w:val="00CA0E53"/>
    <w:rsid w:val="00CA18D2"/>
    <w:rsid w:val="00CA4D1D"/>
    <w:rsid w:val="00CA63AA"/>
    <w:rsid w:val="00CA63D1"/>
    <w:rsid w:val="00CB129A"/>
    <w:rsid w:val="00CB7DD3"/>
    <w:rsid w:val="00CC0321"/>
    <w:rsid w:val="00CC11D7"/>
    <w:rsid w:val="00CC4825"/>
    <w:rsid w:val="00CC4E1B"/>
    <w:rsid w:val="00CC585B"/>
    <w:rsid w:val="00CC7BC8"/>
    <w:rsid w:val="00CD11DA"/>
    <w:rsid w:val="00CE10D6"/>
    <w:rsid w:val="00CF1EA8"/>
    <w:rsid w:val="00CF24F5"/>
    <w:rsid w:val="00CF4558"/>
    <w:rsid w:val="00CF4A44"/>
    <w:rsid w:val="00CF61FB"/>
    <w:rsid w:val="00CF707D"/>
    <w:rsid w:val="00D014B8"/>
    <w:rsid w:val="00D02A5B"/>
    <w:rsid w:val="00D05E79"/>
    <w:rsid w:val="00D10816"/>
    <w:rsid w:val="00D1286F"/>
    <w:rsid w:val="00D14441"/>
    <w:rsid w:val="00D15BC4"/>
    <w:rsid w:val="00D15D2B"/>
    <w:rsid w:val="00D20785"/>
    <w:rsid w:val="00D238D2"/>
    <w:rsid w:val="00D3312F"/>
    <w:rsid w:val="00D35C07"/>
    <w:rsid w:val="00D50C98"/>
    <w:rsid w:val="00D53515"/>
    <w:rsid w:val="00D60462"/>
    <w:rsid w:val="00D61963"/>
    <w:rsid w:val="00D62BB6"/>
    <w:rsid w:val="00D64B89"/>
    <w:rsid w:val="00D65A27"/>
    <w:rsid w:val="00D70CA5"/>
    <w:rsid w:val="00D73D8C"/>
    <w:rsid w:val="00D76518"/>
    <w:rsid w:val="00D82562"/>
    <w:rsid w:val="00D82AE7"/>
    <w:rsid w:val="00D83EB5"/>
    <w:rsid w:val="00D85539"/>
    <w:rsid w:val="00D85805"/>
    <w:rsid w:val="00D866E1"/>
    <w:rsid w:val="00D87046"/>
    <w:rsid w:val="00D8710C"/>
    <w:rsid w:val="00D9109D"/>
    <w:rsid w:val="00D916A0"/>
    <w:rsid w:val="00D9484D"/>
    <w:rsid w:val="00D94BD3"/>
    <w:rsid w:val="00D95641"/>
    <w:rsid w:val="00D95827"/>
    <w:rsid w:val="00DA2F5C"/>
    <w:rsid w:val="00DA3612"/>
    <w:rsid w:val="00DA5045"/>
    <w:rsid w:val="00DA570D"/>
    <w:rsid w:val="00DA75CB"/>
    <w:rsid w:val="00DB216D"/>
    <w:rsid w:val="00DB4E5C"/>
    <w:rsid w:val="00DC2CDF"/>
    <w:rsid w:val="00DC4063"/>
    <w:rsid w:val="00DC5AB3"/>
    <w:rsid w:val="00DC7E05"/>
    <w:rsid w:val="00DD58E8"/>
    <w:rsid w:val="00DE0D8C"/>
    <w:rsid w:val="00DE32A7"/>
    <w:rsid w:val="00DF03E8"/>
    <w:rsid w:val="00DF0980"/>
    <w:rsid w:val="00DF25D7"/>
    <w:rsid w:val="00DF2B0C"/>
    <w:rsid w:val="00DF2E0A"/>
    <w:rsid w:val="00DF3301"/>
    <w:rsid w:val="00DF6932"/>
    <w:rsid w:val="00DF723E"/>
    <w:rsid w:val="00E00D21"/>
    <w:rsid w:val="00E01294"/>
    <w:rsid w:val="00E10013"/>
    <w:rsid w:val="00E1031E"/>
    <w:rsid w:val="00E134E6"/>
    <w:rsid w:val="00E20D59"/>
    <w:rsid w:val="00E21EF0"/>
    <w:rsid w:val="00E22FCB"/>
    <w:rsid w:val="00E26BDD"/>
    <w:rsid w:val="00E26C4D"/>
    <w:rsid w:val="00E30E4A"/>
    <w:rsid w:val="00E316FF"/>
    <w:rsid w:val="00E34410"/>
    <w:rsid w:val="00E42743"/>
    <w:rsid w:val="00E43903"/>
    <w:rsid w:val="00E43CB1"/>
    <w:rsid w:val="00E554C8"/>
    <w:rsid w:val="00E56CBE"/>
    <w:rsid w:val="00E5791D"/>
    <w:rsid w:val="00E579E9"/>
    <w:rsid w:val="00E61BA4"/>
    <w:rsid w:val="00E6258B"/>
    <w:rsid w:val="00E63CB2"/>
    <w:rsid w:val="00E65490"/>
    <w:rsid w:val="00E71399"/>
    <w:rsid w:val="00E7208C"/>
    <w:rsid w:val="00E73755"/>
    <w:rsid w:val="00E763FC"/>
    <w:rsid w:val="00E777D5"/>
    <w:rsid w:val="00E8170A"/>
    <w:rsid w:val="00E81995"/>
    <w:rsid w:val="00E83E03"/>
    <w:rsid w:val="00E85B37"/>
    <w:rsid w:val="00E86278"/>
    <w:rsid w:val="00E93116"/>
    <w:rsid w:val="00E94B73"/>
    <w:rsid w:val="00E96E0F"/>
    <w:rsid w:val="00EA0DF8"/>
    <w:rsid w:val="00EB0939"/>
    <w:rsid w:val="00EB1449"/>
    <w:rsid w:val="00EB6E96"/>
    <w:rsid w:val="00EC4EAB"/>
    <w:rsid w:val="00EC4EF8"/>
    <w:rsid w:val="00EC51B9"/>
    <w:rsid w:val="00EC59DE"/>
    <w:rsid w:val="00ED0C69"/>
    <w:rsid w:val="00ED56E0"/>
    <w:rsid w:val="00ED5C74"/>
    <w:rsid w:val="00ED6958"/>
    <w:rsid w:val="00EE53D8"/>
    <w:rsid w:val="00EE5B8B"/>
    <w:rsid w:val="00EE69A4"/>
    <w:rsid w:val="00EE6FE3"/>
    <w:rsid w:val="00EF09E7"/>
    <w:rsid w:val="00EF417D"/>
    <w:rsid w:val="00EF47F1"/>
    <w:rsid w:val="00EF64C4"/>
    <w:rsid w:val="00F028FD"/>
    <w:rsid w:val="00F05F74"/>
    <w:rsid w:val="00F06856"/>
    <w:rsid w:val="00F0686D"/>
    <w:rsid w:val="00F06B5D"/>
    <w:rsid w:val="00F1024E"/>
    <w:rsid w:val="00F14A46"/>
    <w:rsid w:val="00F14CB5"/>
    <w:rsid w:val="00F21EA3"/>
    <w:rsid w:val="00F23F17"/>
    <w:rsid w:val="00F24EFD"/>
    <w:rsid w:val="00F25531"/>
    <w:rsid w:val="00F256F7"/>
    <w:rsid w:val="00F258C2"/>
    <w:rsid w:val="00F2674A"/>
    <w:rsid w:val="00F3081A"/>
    <w:rsid w:val="00F3428C"/>
    <w:rsid w:val="00F35261"/>
    <w:rsid w:val="00F42446"/>
    <w:rsid w:val="00F42C14"/>
    <w:rsid w:val="00F47760"/>
    <w:rsid w:val="00F51C26"/>
    <w:rsid w:val="00F51E9C"/>
    <w:rsid w:val="00F53EC9"/>
    <w:rsid w:val="00F55726"/>
    <w:rsid w:val="00F55AA1"/>
    <w:rsid w:val="00F61B41"/>
    <w:rsid w:val="00F67CC7"/>
    <w:rsid w:val="00F70134"/>
    <w:rsid w:val="00F70B20"/>
    <w:rsid w:val="00F71330"/>
    <w:rsid w:val="00F75647"/>
    <w:rsid w:val="00F81CB1"/>
    <w:rsid w:val="00F836F2"/>
    <w:rsid w:val="00F83E21"/>
    <w:rsid w:val="00F83E9D"/>
    <w:rsid w:val="00F86B32"/>
    <w:rsid w:val="00F941C9"/>
    <w:rsid w:val="00FA01EF"/>
    <w:rsid w:val="00FA098A"/>
    <w:rsid w:val="00FA0AD6"/>
    <w:rsid w:val="00FA2501"/>
    <w:rsid w:val="00FA5E57"/>
    <w:rsid w:val="00FA6E85"/>
    <w:rsid w:val="00FB012C"/>
    <w:rsid w:val="00FB75CF"/>
    <w:rsid w:val="00FC2535"/>
    <w:rsid w:val="00FC2785"/>
    <w:rsid w:val="00FC3613"/>
    <w:rsid w:val="00FC66FF"/>
    <w:rsid w:val="00FD08D8"/>
    <w:rsid w:val="00FD13AF"/>
    <w:rsid w:val="00FD20D9"/>
    <w:rsid w:val="00FD56DA"/>
    <w:rsid w:val="00FD6D2A"/>
    <w:rsid w:val="00FE23D3"/>
    <w:rsid w:val="00FE6F3F"/>
    <w:rsid w:val="00FE7468"/>
    <w:rsid w:val="00FE799D"/>
    <w:rsid w:val="00FF20B4"/>
    <w:rsid w:val="00FF48F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A9C67F5"/>
  <w15:docId w15:val="{7B93A3B1-CE6A-4B9A-A39F-091459D6B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sv-SE"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B6E96"/>
    <w:pPr>
      <w:spacing w:after="260" w:line="260" w:lineRule="exact"/>
    </w:pPr>
    <w:rPr>
      <w:sz w:val="22"/>
      <w:szCs w:val="24"/>
      <w:lang w:eastAsia="sv-SE"/>
    </w:rPr>
  </w:style>
  <w:style w:type="paragraph" w:styleId="Rubrik1">
    <w:name w:val="heading 1"/>
    <w:next w:val="Normaltext"/>
    <w:link w:val="Rubrik1Char"/>
    <w:qFormat/>
    <w:rsid w:val="00347A5C"/>
    <w:pPr>
      <w:keepNext/>
      <w:keepLines/>
      <w:spacing w:after="260" w:line="340" w:lineRule="atLeast"/>
      <w:outlineLvl w:val="0"/>
    </w:pPr>
    <w:rPr>
      <w:rFonts w:ascii="Calibri" w:eastAsiaTheme="majorEastAsia" w:hAnsi="Calibri" w:cs="Calibri"/>
      <w:b/>
      <w:bCs/>
      <w:color w:val="000000" w:themeColor="text1"/>
      <w:sz w:val="40"/>
      <w:szCs w:val="40"/>
      <w:lang w:eastAsia="zh-CN"/>
    </w:rPr>
  </w:style>
  <w:style w:type="paragraph" w:styleId="Rubrik2">
    <w:name w:val="heading 2"/>
    <w:next w:val="Normaltext"/>
    <w:link w:val="Rubrik2Char"/>
    <w:unhideWhenUsed/>
    <w:qFormat/>
    <w:rsid w:val="00347A5C"/>
    <w:pPr>
      <w:keepNext/>
      <w:keepLines/>
      <w:spacing w:after="140" w:line="260" w:lineRule="atLeast"/>
      <w:outlineLvl w:val="1"/>
    </w:pPr>
    <w:rPr>
      <w:rFonts w:ascii="Calibri" w:eastAsiaTheme="majorEastAsia" w:hAnsi="Calibri" w:cs="Calibri"/>
      <w:b/>
      <w:bCs/>
      <w:color w:val="000000" w:themeColor="text1"/>
      <w:sz w:val="32"/>
      <w:szCs w:val="32"/>
      <w:lang w:eastAsia="zh-CN"/>
    </w:rPr>
  </w:style>
  <w:style w:type="paragraph" w:styleId="Rubrik3">
    <w:name w:val="heading 3"/>
    <w:next w:val="Normaltext"/>
    <w:link w:val="Rubrik3Char"/>
    <w:unhideWhenUsed/>
    <w:qFormat/>
    <w:rsid w:val="00347A5C"/>
    <w:pPr>
      <w:keepNext/>
      <w:keepLines/>
      <w:spacing w:after="140" w:line="260" w:lineRule="atLeast"/>
      <w:outlineLvl w:val="2"/>
    </w:pPr>
    <w:rPr>
      <w:rFonts w:ascii="Calibri" w:eastAsiaTheme="majorEastAsia" w:hAnsi="Calibri" w:cs="Calibri"/>
      <w:bCs/>
      <w:sz w:val="28"/>
      <w:szCs w:val="28"/>
      <w:lang w:eastAsia="zh-CN"/>
    </w:rPr>
  </w:style>
  <w:style w:type="paragraph" w:styleId="Rubrik4">
    <w:name w:val="heading 4"/>
    <w:basedOn w:val="Normal"/>
    <w:next w:val="Normal"/>
    <w:link w:val="Rubrik4Char"/>
    <w:unhideWhenUsed/>
    <w:qFormat/>
    <w:rsid w:val="00347A5C"/>
    <w:pPr>
      <w:keepNext/>
      <w:keepLines/>
      <w:spacing w:before="40" w:after="0"/>
      <w:outlineLvl w:val="3"/>
    </w:pPr>
    <w:rPr>
      <w:rFonts w:ascii="Calibri" w:eastAsiaTheme="majorEastAsia" w:hAnsi="Calibri" w:cs="Calibri"/>
    </w:rPr>
  </w:style>
  <w:style w:type="paragraph" w:styleId="Rubrik5">
    <w:name w:val="heading 5"/>
    <w:basedOn w:val="Normal"/>
    <w:next w:val="Normal"/>
    <w:link w:val="Rubrik5Char"/>
    <w:unhideWhenUsed/>
    <w:qFormat/>
    <w:rsid w:val="00B1640C"/>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text"/>
    <w:link w:val="SidhuvudChar"/>
    <w:uiPriority w:val="99"/>
    <w:rsid w:val="002D0B64"/>
    <w:pPr>
      <w:spacing w:after="0"/>
    </w:pPr>
    <w:rPr>
      <w:noProof/>
    </w:rPr>
  </w:style>
  <w:style w:type="paragraph" w:styleId="Sidfot">
    <w:name w:val="footer"/>
    <w:link w:val="SidfotChar"/>
    <w:rsid w:val="002D0B64"/>
    <w:pPr>
      <w:spacing w:line="200" w:lineRule="exact"/>
    </w:pPr>
    <w:rPr>
      <w:noProof/>
      <w:sz w:val="16"/>
      <w:szCs w:val="24"/>
      <w:lang w:eastAsia="sv-SE"/>
    </w:rPr>
  </w:style>
  <w:style w:type="character" w:styleId="Sidnummer">
    <w:name w:val="page number"/>
    <w:basedOn w:val="Standardstycketeckensnitt"/>
    <w:rsid w:val="00B26BB6"/>
  </w:style>
  <w:style w:type="table" w:styleId="Tabellrutnt">
    <w:name w:val="Table Grid"/>
    <w:basedOn w:val="Normaltabell"/>
    <w:semiHidden/>
    <w:rsid w:val="00A11BCF"/>
    <w:pPr>
      <w:spacing w:after="26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ext">
    <w:name w:val="Normal text"/>
    <w:qFormat/>
    <w:rsid w:val="008174C4"/>
    <w:pPr>
      <w:spacing w:after="260" w:line="260" w:lineRule="atLeast"/>
    </w:pPr>
    <w:rPr>
      <w:sz w:val="22"/>
      <w:szCs w:val="24"/>
      <w:lang w:eastAsia="zh-CN"/>
    </w:rPr>
  </w:style>
  <w:style w:type="paragraph" w:customStyle="1" w:styleId="Adress">
    <w:name w:val="Adress"/>
    <w:basedOn w:val="Normaltext"/>
    <w:rsid w:val="006402D2"/>
    <w:pPr>
      <w:spacing w:after="0" w:line="240" w:lineRule="auto"/>
    </w:pPr>
    <w:rPr>
      <w:noProof/>
    </w:rPr>
  </w:style>
  <w:style w:type="paragraph" w:styleId="Punktlista">
    <w:name w:val="List Bullet"/>
    <w:basedOn w:val="Normaltext"/>
    <w:qFormat/>
    <w:rsid w:val="008174C4"/>
    <w:pPr>
      <w:numPr>
        <w:numId w:val="2"/>
      </w:numPr>
      <w:spacing w:before="80" w:after="80" w:line="240" w:lineRule="auto"/>
    </w:pPr>
  </w:style>
  <w:style w:type="paragraph" w:styleId="Numreradlista">
    <w:name w:val="List Number"/>
    <w:basedOn w:val="Normaltext"/>
    <w:qFormat/>
    <w:rsid w:val="008174C4"/>
    <w:pPr>
      <w:numPr>
        <w:numId w:val="3"/>
      </w:numPr>
      <w:spacing w:before="80" w:after="80" w:line="240" w:lineRule="auto"/>
    </w:pPr>
  </w:style>
  <w:style w:type="paragraph" w:customStyle="1" w:styleId="Paragraf">
    <w:name w:val="Paragraf"/>
    <w:basedOn w:val="Numreradlista"/>
    <w:rsid w:val="00B769EA"/>
    <w:pPr>
      <w:numPr>
        <w:numId w:val="1"/>
      </w:numPr>
      <w:adjustRightInd w:val="0"/>
      <w:snapToGrid w:val="0"/>
      <w:spacing w:before="0" w:after="260" w:line="260" w:lineRule="atLeast"/>
      <w:ind w:left="357" w:hanging="357"/>
    </w:pPr>
  </w:style>
  <w:style w:type="paragraph" w:customStyle="1" w:styleId="ParagrafRubrik">
    <w:name w:val="ParagrafRubrik"/>
    <w:basedOn w:val="Paragraf"/>
    <w:next w:val="Normal"/>
    <w:rsid w:val="007F106B"/>
    <w:pPr>
      <w:numPr>
        <w:numId w:val="0"/>
      </w:numPr>
      <w:spacing w:after="80"/>
    </w:pPr>
    <w:rPr>
      <w:b/>
    </w:rPr>
  </w:style>
  <w:style w:type="paragraph" w:customStyle="1" w:styleId="ParagrafText">
    <w:name w:val="ParagrafText"/>
    <w:basedOn w:val="Normaltext"/>
    <w:rsid w:val="00A10D1C"/>
  </w:style>
  <w:style w:type="paragraph" w:customStyle="1" w:styleId="Liten">
    <w:name w:val="Liten"/>
    <w:basedOn w:val="Normaltext"/>
    <w:rsid w:val="00DC2CDF"/>
    <w:pPr>
      <w:spacing w:after="0" w:line="240" w:lineRule="auto"/>
    </w:pPr>
    <w:rPr>
      <w:sz w:val="2"/>
    </w:rPr>
  </w:style>
  <w:style w:type="paragraph" w:customStyle="1" w:styleId="SuDatum">
    <w:name w:val="SuDatum"/>
    <w:basedOn w:val="Sidhuvud"/>
    <w:rsid w:val="00E554C8"/>
    <w:pPr>
      <w:spacing w:after="120" w:line="240" w:lineRule="auto"/>
    </w:pPr>
  </w:style>
  <w:style w:type="character" w:customStyle="1" w:styleId="Rubrik1Char">
    <w:name w:val="Rubrik 1 Char"/>
    <w:basedOn w:val="Standardstycketeckensnitt"/>
    <w:link w:val="Rubrik1"/>
    <w:rsid w:val="00347A5C"/>
    <w:rPr>
      <w:rFonts w:ascii="Calibri" w:eastAsiaTheme="majorEastAsia" w:hAnsi="Calibri" w:cs="Calibri"/>
      <w:b/>
      <w:bCs/>
      <w:color w:val="000000" w:themeColor="text1"/>
      <w:sz w:val="40"/>
      <w:szCs w:val="40"/>
      <w:lang w:eastAsia="zh-CN"/>
    </w:rPr>
  </w:style>
  <w:style w:type="character" w:customStyle="1" w:styleId="Rubrik2Char">
    <w:name w:val="Rubrik 2 Char"/>
    <w:basedOn w:val="Standardstycketeckensnitt"/>
    <w:link w:val="Rubrik2"/>
    <w:rsid w:val="00347A5C"/>
    <w:rPr>
      <w:rFonts w:ascii="Calibri" w:eastAsiaTheme="majorEastAsia" w:hAnsi="Calibri" w:cs="Calibri"/>
      <w:b/>
      <w:bCs/>
      <w:color w:val="000000" w:themeColor="text1"/>
      <w:sz w:val="32"/>
      <w:szCs w:val="32"/>
      <w:lang w:eastAsia="zh-CN"/>
    </w:rPr>
  </w:style>
  <w:style w:type="character" w:customStyle="1" w:styleId="Rubrik3Char">
    <w:name w:val="Rubrik 3 Char"/>
    <w:basedOn w:val="Standardstycketeckensnitt"/>
    <w:link w:val="Rubrik3"/>
    <w:rsid w:val="00347A5C"/>
    <w:rPr>
      <w:rFonts w:ascii="Calibri" w:eastAsiaTheme="majorEastAsia" w:hAnsi="Calibri" w:cs="Calibri"/>
      <w:bCs/>
      <w:sz w:val="28"/>
      <w:szCs w:val="28"/>
      <w:lang w:eastAsia="zh-CN"/>
    </w:rPr>
  </w:style>
  <w:style w:type="paragraph" w:styleId="Ballongtext">
    <w:name w:val="Balloon Text"/>
    <w:basedOn w:val="Normal"/>
    <w:link w:val="BallongtextChar"/>
    <w:semiHidden/>
    <w:unhideWhenUsed/>
    <w:rsid w:val="009150D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semiHidden/>
    <w:rsid w:val="009150D6"/>
    <w:rPr>
      <w:rFonts w:ascii="Tahoma" w:hAnsi="Tahoma" w:cs="Tahoma"/>
      <w:sz w:val="16"/>
      <w:szCs w:val="16"/>
      <w:lang w:eastAsia="sv-SE"/>
    </w:rPr>
  </w:style>
  <w:style w:type="character" w:styleId="Hyperlnk">
    <w:name w:val="Hyperlink"/>
    <w:basedOn w:val="Standardstycketeckensnitt"/>
    <w:uiPriority w:val="99"/>
    <w:unhideWhenUsed/>
    <w:rsid w:val="00417D0D"/>
    <w:rPr>
      <w:color w:val="0000FF" w:themeColor="hyperlink"/>
      <w:u w:val="single"/>
    </w:rPr>
  </w:style>
  <w:style w:type="character" w:styleId="AnvndHyperlnk">
    <w:name w:val="FollowedHyperlink"/>
    <w:basedOn w:val="Standardstycketeckensnitt"/>
    <w:semiHidden/>
    <w:unhideWhenUsed/>
    <w:rsid w:val="001E3505"/>
    <w:rPr>
      <w:color w:val="800080" w:themeColor="followedHyperlink"/>
      <w:u w:val="single"/>
    </w:rPr>
  </w:style>
  <w:style w:type="character" w:customStyle="1" w:styleId="SidfotChar">
    <w:name w:val="Sidfot Char"/>
    <w:basedOn w:val="Standardstycketeckensnitt"/>
    <w:link w:val="Sidfot"/>
    <w:rsid w:val="008E35CE"/>
    <w:rPr>
      <w:noProof/>
      <w:sz w:val="16"/>
      <w:szCs w:val="24"/>
      <w:lang w:eastAsia="sv-SE"/>
    </w:rPr>
  </w:style>
  <w:style w:type="paragraph" w:styleId="Liststycke">
    <w:name w:val="List Paragraph"/>
    <w:basedOn w:val="Normal"/>
    <w:uiPriority w:val="34"/>
    <w:rsid w:val="00DA3612"/>
    <w:pPr>
      <w:ind w:left="720"/>
      <w:contextualSpacing/>
    </w:pPr>
  </w:style>
  <w:style w:type="character" w:customStyle="1" w:styleId="Rubrik4Char">
    <w:name w:val="Rubrik 4 Char"/>
    <w:basedOn w:val="Standardstycketeckensnitt"/>
    <w:link w:val="Rubrik4"/>
    <w:rsid w:val="00347A5C"/>
    <w:rPr>
      <w:rFonts w:ascii="Calibri" w:eastAsiaTheme="majorEastAsia" w:hAnsi="Calibri" w:cs="Calibri"/>
      <w:sz w:val="22"/>
      <w:szCs w:val="24"/>
      <w:lang w:eastAsia="sv-SE"/>
    </w:rPr>
  </w:style>
  <w:style w:type="paragraph" w:styleId="Brdtext">
    <w:name w:val="Body Text"/>
    <w:basedOn w:val="Normal"/>
    <w:link w:val="BrdtextChar"/>
    <w:semiHidden/>
    <w:unhideWhenUsed/>
    <w:rsid w:val="00BA06FF"/>
    <w:pPr>
      <w:spacing w:after="120"/>
    </w:pPr>
  </w:style>
  <w:style w:type="character" w:customStyle="1" w:styleId="BrdtextChar">
    <w:name w:val="Brödtext Char"/>
    <w:basedOn w:val="Standardstycketeckensnitt"/>
    <w:link w:val="Brdtext"/>
    <w:semiHidden/>
    <w:rsid w:val="00BA06FF"/>
    <w:rPr>
      <w:sz w:val="22"/>
      <w:szCs w:val="24"/>
      <w:lang w:eastAsia="sv-SE"/>
    </w:rPr>
  </w:style>
  <w:style w:type="paragraph" w:styleId="Brdtextmedfrstaindrag">
    <w:name w:val="Body Text First Indent"/>
    <w:basedOn w:val="Rubrik4"/>
    <w:link w:val="BrdtextmedfrstaindragChar"/>
    <w:rsid w:val="00BA06FF"/>
    <w:pPr>
      <w:numPr>
        <w:numId w:val="8"/>
      </w:numPr>
    </w:pPr>
    <w:rPr>
      <w:rFonts w:asciiTheme="minorHAnsi" w:hAnsiTheme="minorHAnsi" w:cstheme="minorHAnsi"/>
    </w:rPr>
  </w:style>
  <w:style w:type="character" w:customStyle="1" w:styleId="BrdtextmedfrstaindragChar">
    <w:name w:val="Brödtext med första indrag Char"/>
    <w:basedOn w:val="BrdtextChar"/>
    <w:link w:val="Brdtextmedfrstaindrag"/>
    <w:rsid w:val="00BA06FF"/>
    <w:rPr>
      <w:rFonts w:asciiTheme="minorHAnsi" w:eastAsiaTheme="majorEastAsia" w:hAnsiTheme="minorHAnsi" w:cstheme="minorHAnsi"/>
      <w:sz w:val="22"/>
      <w:szCs w:val="24"/>
      <w:lang w:eastAsia="sv-SE"/>
    </w:rPr>
  </w:style>
  <w:style w:type="character" w:styleId="Olstomnmnande">
    <w:name w:val="Unresolved Mention"/>
    <w:basedOn w:val="Standardstycketeckensnitt"/>
    <w:uiPriority w:val="99"/>
    <w:semiHidden/>
    <w:unhideWhenUsed/>
    <w:rsid w:val="00DD58E8"/>
    <w:rPr>
      <w:color w:val="605E5C"/>
      <w:shd w:val="clear" w:color="auto" w:fill="E1DFDD"/>
    </w:rPr>
  </w:style>
  <w:style w:type="character" w:customStyle="1" w:styleId="Rubrik5Char">
    <w:name w:val="Rubrik 5 Char"/>
    <w:basedOn w:val="Standardstycketeckensnitt"/>
    <w:link w:val="Rubrik5"/>
    <w:rsid w:val="00B1640C"/>
    <w:rPr>
      <w:rFonts w:asciiTheme="majorHAnsi" w:eastAsiaTheme="majorEastAsia" w:hAnsiTheme="majorHAnsi" w:cstheme="majorBidi"/>
      <w:color w:val="365F91" w:themeColor="accent1" w:themeShade="BF"/>
      <w:sz w:val="22"/>
      <w:szCs w:val="24"/>
      <w:lang w:eastAsia="sv-SE"/>
    </w:rPr>
  </w:style>
  <w:style w:type="character" w:customStyle="1" w:styleId="SidhuvudChar">
    <w:name w:val="Sidhuvud Char"/>
    <w:basedOn w:val="Standardstycketeckensnitt"/>
    <w:link w:val="Sidhuvud"/>
    <w:uiPriority w:val="99"/>
    <w:rsid w:val="00134399"/>
    <w:rPr>
      <w:noProof/>
      <w:sz w:val="22"/>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907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gust\Documents\Su%20Officemallar\Brev_Beslut_PM.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u - Font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398DE-6B9A-423B-9358-313812DE0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Brev_Beslut_PM.dotm</Template>
  <TotalTime>9</TotalTime>
  <Pages>5</Pages>
  <Words>1221</Words>
  <Characters>6473</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BEFORDRAN – anvisning för sökande inom det humanvetenskapliga området</vt:lpstr>
      <vt:lpstr/>
    </vt:vector>
  </TitlesOfParts>
  <Company>Emanuel Identity Manuals AB</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BEFORDRAN – anvisning för sökande inom det humanvetenskapliga området</dc:title>
  <dc:creator>johan.magneli@su.se</dc:creator>
  <cp:keywords>BEFORDRAN; anvisning; humanvetenskapliga området</cp:keywords>
  <dc:description/>
  <cp:lastModifiedBy>Johan Magnéli</cp:lastModifiedBy>
  <cp:revision>4</cp:revision>
  <cp:lastPrinted>2024-05-13T11:41:00Z</cp:lastPrinted>
  <dcterms:created xsi:type="dcterms:W3CDTF">2025-02-05T14:42:00Z</dcterms:created>
  <dcterms:modified xsi:type="dcterms:W3CDTF">2025-02-12T13:08:00Z</dcterms:modified>
</cp:coreProperties>
</file>