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54672" w14:textId="77777777" w:rsidR="00CD2E9A" w:rsidRPr="00871828" w:rsidRDefault="00457303" w:rsidP="00871828">
      <w:pPr>
        <w:pStyle w:val="Sidhuvud"/>
        <w:spacing w:after="480"/>
        <w:rPr>
          <w:color w:val="002F5F" w:themeColor="accent1"/>
          <w:sz w:val="32"/>
          <w:szCs w:val="32"/>
        </w:rPr>
      </w:pPr>
      <w:r w:rsidRPr="0003176C">
        <w:rPr>
          <w:noProof/>
          <w:color w:val="002F5F" w:themeColor="accent1"/>
          <w:sz w:val="32"/>
          <w:szCs w:val="32"/>
        </w:rPr>
        <w:drawing>
          <wp:inline distT="0" distB="0" distL="0" distR="0" wp14:anchorId="7E1A5DF5" wp14:editId="5493885F">
            <wp:extent cx="1077633" cy="900000"/>
            <wp:effectExtent l="0" t="0" r="8255" b="0"/>
            <wp:docPr id="1" name="Bild 1" descr="Stockholms Universit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Stockholms Universitet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633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color w:val="002F5F" w:themeColor="text2"/>
          <w:sz w:val="28"/>
          <w:szCs w:val="28"/>
        </w:rPr>
        <w:id w:val="1198505238"/>
        <w:placeholder>
          <w:docPart w:val="039363A75932419699DD513119E19B3D"/>
        </w:placeholder>
      </w:sdtPr>
      <w:sdtEndPr/>
      <w:sdtContent>
        <w:p w14:paraId="628C6D23" w14:textId="0CF07617" w:rsidR="0003176C" w:rsidRDefault="00B07BA1" w:rsidP="00F93A2D">
          <w:pPr>
            <w:pStyle w:val="Sidhuvud"/>
            <w:suppressAutoHyphens/>
            <w:spacing w:after="40" w:line="216" w:lineRule="auto"/>
            <w:rPr>
              <w:color w:val="002F5F" w:themeColor="text2"/>
              <w:sz w:val="28"/>
              <w:szCs w:val="28"/>
            </w:rPr>
          </w:pPr>
          <w:r>
            <w:rPr>
              <w:color w:val="002F5F" w:themeColor="text2"/>
              <w:sz w:val="28"/>
              <w:szCs w:val="28"/>
            </w:rPr>
            <w:t xml:space="preserve">Naturvetenskapliga </w:t>
          </w:r>
          <w:r w:rsidR="001F33EC">
            <w:rPr>
              <w:color w:val="002F5F" w:themeColor="text2"/>
              <w:sz w:val="28"/>
              <w:szCs w:val="28"/>
            </w:rPr>
            <w:t>området</w:t>
          </w:r>
        </w:p>
      </w:sdtContent>
    </w:sdt>
    <w:p w14:paraId="4043BCDE" w14:textId="77777777" w:rsidR="00457303" w:rsidRDefault="00877F18" w:rsidP="004777EC">
      <w:pPr>
        <w:pStyle w:val="Sidhuvud"/>
        <w:spacing w:after="660"/>
      </w:pPr>
      <w:r>
        <w:br w:type="column"/>
      </w:r>
    </w:p>
    <w:p w14:paraId="01B172BC" w14:textId="51CA3893" w:rsidR="00877F18" w:rsidRPr="00956703" w:rsidRDefault="00877F18" w:rsidP="004777EC">
      <w:pPr>
        <w:pStyle w:val="Sidhuvud"/>
        <w:spacing w:after="400"/>
        <w:rPr>
          <w:rFonts w:cstheme="majorHAnsi"/>
          <w:b/>
          <w:bCs/>
          <w:caps/>
          <w:spacing w:val="10"/>
        </w:rPr>
      </w:pPr>
    </w:p>
    <w:p w14:paraId="63F741D1" w14:textId="77777777" w:rsidR="00B07BA1" w:rsidRDefault="00B07BA1" w:rsidP="004777EC">
      <w:pPr>
        <w:pStyle w:val="Sidhuvud"/>
        <w:rPr>
          <w:rFonts w:asciiTheme="minorHAnsi" w:hAnsiTheme="minorHAnsi" w:cstheme="minorHAnsi"/>
        </w:rPr>
      </w:pPr>
    </w:p>
    <w:p w14:paraId="06B38CB7" w14:textId="57E4149A" w:rsidR="004777EC" w:rsidRDefault="00B07BA1" w:rsidP="004777EC">
      <w:pPr>
        <w:pStyle w:val="Sidhuvu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Områdeskansliet för naturvetenskap</w:t>
      </w:r>
    </w:p>
    <w:p w14:paraId="6B5B5858" w14:textId="39F5CDF4" w:rsidR="00B07BA1" w:rsidRDefault="007E646A" w:rsidP="00784380">
      <w:pPr>
        <w:pStyle w:val="Sidhuvud"/>
        <w:tabs>
          <w:tab w:val="clear" w:pos="4536"/>
          <w:tab w:val="clear" w:pos="9072"/>
        </w:tabs>
        <w:spacing w:after="720"/>
        <w:jc w:val="right"/>
      </w:pPr>
      <w:r>
        <w:br w:type="column"/>
      </w:r>
    </w:p>
    <w:p w14:paraId="37C560B0" w14:textId="2A590927" w:rsidR="00877F18" w:rsidRDefault="00877F18" w:rsidP="001B7060">
      <w:pPr>
        <w:pStyle w:val="Sidhuvud"/>
        <w:tabs>
          <w:tab w:val="clear" w:pos="4536"/>
          <w:tab w:val="clear" w:pos="9072"/>
        </w:tabs>
        <w:jc w:val="right"/>
      </w:pPr>
    </w:p>
    <w:p w14:paraId="2A1B0672" w14:textId="77777777" w:rsidR="001B7060" w:rsidRDefault="001B7060" w:rsidP="001B7060">
      <w:pPr>
        <w:pStyle w:val="Sidhuvud"/>
        <w:tabs>
          <w:tab w:val="clear" w:pos="4536"/>
          <w:tab w:val="clear" w:pos="9072"/>
        </w:tabs>
        <w:spacing w:after="1920"/>
        <w:jc w:val="right"/>
      </w:pPr>
    </w:p>
    <w:p w14:paraId="69D31A54" w14:textId="77777777" w:rsidR="004777EC" w:rsidRPr="00877F18" w:rsidRDefault="004777EC" w:rsidP="006D4BBC">
      <w:pPr>
        <w:pStyle w:val="Sidhuvud"/>
        <w:tabs>
          <w:tab w:val="clear" w:pos="4536"/>
          <w:tab w:val="clear" w:pos="9072"/>
        </w:tabs>
        <w:spacing w:after="740"/>
        <w:sectPr w:rsidR="004777EC" w:rsidRPr="00877F18" w:rsidSect="00D1170B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720" w:bottom="1418" w:left="720" w:header="284" w:footer="567" w:gutter="0"/>
          <w:cols w:num="3" w:space="279" w:equalWidth="0">
            <w:col w:w="3660" w:space="279"/>
            <w:col w:w="3104" w:space="279"/>
            <w:col w:w="3144"/>
          </w:cols>
          <w:titlePg/>
          <w:docGrid w:linePitch="360"/>
        </w:sectPr>
      </w:pPr>
    </w:p>
    <w:p w14:paraId="71E53C48" w14:textId="739D4113" w:rsidR="00B07BA1" w:rsidRDefault="00784380" w:rsidP="00817489">
      <w:pPr>
        <w:pStyle w:val="Rubrik1"/>
      </w:pPr>
      <w:r>
        <w:t xml:space="preserve">Summering av pedagogisk erfarenhet </w:t>
      </w:r>
      <w:r w:rsidRPr="00EA2F94">
        <w:t>inom utbildning på grundnivå, avancerad nivå</w:t>
      </w:r>
      <w:r>
        <w:t xml:space="preserve"> och</w:t>
      </w:r>
      <w:r w:rsidRPr="00EA2F94">
        <w:t xml:space="preserve"> forskarnivå</w:t>
      </w:r>
      <w:r>
        <w:t xml:space="preserve"> </w:t>
      </w:r>
    </w:p>
    <w:tbl>
      <w:tblPr>
        <w:tblW w:w="10206" w:type="dxa"/>
        <w:tblInd w:w="-5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992"/>
        <w:gridCol w:w="1560"/>
        <w:gridCol w:w="1275"/>
        <w:gridCol w:w="1701"/>
      </w:tblGrid>
      <w:tr w:rsidR="00A07895" w:rsidRPr="0060050D" w14:paraId="11994B38" w14:textId="77777777" w:rsidTr="00A07895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0CD7F23" w14:textId="7B548B99" w:rsidR="00A07895" w:rsidRPr="0060050D" w:rsidRDefault="00A07895" w:rsidP="00784380">
            <w:pPr>
              <w:pStyle w:val="Normaltext"/>
              <w:spacing w:after="0" w:line="240" w:lineRule="auto"/>
              <w:rPr>
                <w:b/>
              </w:rPr>
            </w:pPr>
            <w:r>
              <w:rPr>
                <w:b/>
              </w:rPr>
              <w:t>Nivå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693217A" w14:textId="5A42AEE9" w:rsidR="00A07895" w:rsidRPr="0060050D" w:rsidRDefault="00A07895" w:rsidP="00784380">
            <w:pPr>
              <w:pStyle w:val="Normaltext"/>
              <w:spacing w:after="0" w:line="240" w:lineRule="auto"/>
              <w:rPr>
                <w:b/>
              </w:rPr>
            </w:pPr>
            <w:r>
              <w:rPr>
                <w:b/>
              </w:rPr>
              <w:t>Kurs (namn)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9F9A12" w14:textId="60BC9045" w:rsidR="00A07895" w:rsidRPr="003F6947" w:rsidRDefault="00A07895" w:rsidP="00784380">
            <w:pPr>
              <w:pStyle w:val="Normaltext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Termin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5783543" w14:textId="52F7D51F" w:rsidR="00A07895" w:rsidRPr="003F6947" w:rsidRDefault="00A07895" w:rsidP="00784380">
            <w:pPr>
              <w:pStyle w:val="Normaltext"/>
              <w:spacing w:after="0" w:line="240" w:lineRule="auto"/>
              <w:rPr>
                <w:b/>
                <w:sz w:val="20"/>
                <w:szCs w:val="20"/>
              </w:rPr>
            </w:pPr>
            <w:r w:rsidRPr="003F6947">
              <w:rPr>
                <w:b/>
                <w:sz w:val="20"/>
                <w:szCs w:val="20"/>
              </w:rPr>
              <w:t>Undervisnings</w:t>
            </w:r>
            <w:r>
              <w:rPr>
                <w:b/>
                <w:sz w:val="20"/>
                <w:szCs w:val="20"/>
              </w:rPr>
              <w:t>-</w:t>
            </w:r>
            <w:r w:rsidRPr="003F6947">
              <w:rPr>
                <w:b/>
                <w:sz w:val="20"/>
                <w:szCs w:val="20"/>
              </w:rPr>
              <w:t>form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FA0336A" w14:textId="5D20BA96" w:rsidR="00A07895" w:rsidRPr="003F6947" w:rsidRDefault="00A07895" w:rsidP="00784380">
            <w:pPr>
              <w:pStyle w:val="Normaltext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Roll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FE14ECF" w14:textId="2EB41E3C" w:rsidR="00A07895" w:rsidRPr="003F6947" w:rsidRDefault="00A07895" w:rsidP="00784380">
            <w:pPr>
              <w:pStyle w:val="Normaltext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Lektionstimmar</w:t>
            </w:r>
          </w:p>
        </w:tc>
      </w:tr>
      <w:tr w:rsidR="00A07895" w:rsidRPr="0060050D" w14:paraId="351183F1" w14:textId="77777777" w:rsidTr="00A07895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0E76C06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928035E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0CFD9F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F15D0D0" w14:textId="32E66DBF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2F8A715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82EC391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</w:tr>
      <w:tr w:rsidR="00A07895" w:rsidRPr="0060050D" w14:paraId="0B999032" w14:textId="77777777" w:rsidTr="00A07895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60C23BF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AC4012B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2EEE7B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C6DC3F5" w14:textId="066A9050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A037914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248BD79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</w:tr>
      <w:tr w:rsidR="00A07895" w:rsidRPr="0060050D" w14:paraId="1A6B75C5" w14:textId="77777777" w:rsidTr="00A07895">
        <w:trPr>
          <w:trHeight w:val="206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D3D7B59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AB1CD1D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CE2B92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216ABD2" w14:textId="407FBEF9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ACA92C5" w14:textId="77777777" w:rsidR="00A07895" w:rsidRPr="0060050D" w:rsidRDefault="00A07895" w:rsidP="0078438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86D7697" w14:textId="77777777" w:rsidR="00A07895" w:rsidRPr="0060050D" w:rsidRDefault="00A07895" w:rsidP="00784380">
            <w:pPr>
              <w:spacing w:after="0" w:line="240" w:lineRule="auto"/>
            </w:pPr>
          </w:p>
        </w:tc>
      </w:tr>
      <w:tr w:rsidR="00A07895" w:rsidRPr="0060050D" w14:paraId="38B2D077" w14:textId="77777777" w:rsidTr="00A07895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791C43C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E21F815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C08582" w14:textId="77777777" w:rsidR="00A07895" w:rsidRPr="0060050D" w:rsidRDefault="00A07895" w:rsidP="00784380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836FFA5" w14:textId="236A8D6E" w:rsidR="00A07895" w:rsidRPr="0060050D" w:rsidRDefault="00A07895" w:rsidP="00784380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0FA1165" w14:textId="77777777" w:rsidR="00A07895" w:rsidRPr="0060050D" w:rsidRDefault="00A07895" w:rsidP="0078438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47A08DC" w14:textId="77777777" w:rsidR="00A07895" w:rsidRPr="0060050D" w:rsidRDefault="00A07895" w:rsidP="00784380">
            <w:pPr>
              <w:spacing w:after="0" w:line="240" w:lineRule="auto"/>
            </w:pPr>
          </w:p>
        </w:tc>
      </w:tr>
      <w:tr w:rsidR="00A07895" w:rsidRPr="0060050D" w14:paraId="2576E294" w14:textId="77777777" w:rsidTr="00A07895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EF43854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A21B2DA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49BA64" w14:textId="77777777" w:rsidR="00A07895" w:rsidRPr="0060050D" w:rsidRDefault="00A07895" w:rsidP="00784380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1D05330" w14:textId="79CEB02D" w:rsidR="00A07895" w:rsidRPr="0060050D" w:rsidRDefault="00A07895" w:rsidP="00784380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0140B18" w14:textId="77777777" w:rsidR="00A07895" w:rsidRPr="0060050D" w:rsidRDefault="00A07895" w:rsidP="0078438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AED1CCD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</w:tr>
      <w:tr w:rsidR="00817489" w:rsidRPr="0060050D" w14:paraId="645819C3" w14:textId="77777777" w:rsidTr="00A07895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22B8199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A17B01D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CC00CE" w14:textId="77777777" w:rsidR="00817489" w:rsidRPr="0060050D" w:rsidRDefault="00817489" w:rsidP="00784380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247C87C" w14:textId="77777777" w:rsidR="00817489" w:rsidRPr="0060050D" w:rsidRDefault="00817489" w:rsidP="00784380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6E31B3C" w14:textId="77777777" w:rsidR="00817489" w:rsidRPr="0060050D" w:rsidRDefault="00817489" w:rsidP="0078438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1988CA3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</w:tr>
      <w:tr w:rsidR="00817489" w:rsidRPr="0060050D" w14:paraId="45AC10D0" w14:textId="77777777" w:rsidTr="00A07895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FBF57C0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A964216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71F7AC" w14:textId="77777777" w:rsidR="00817489" w:rsidRPr="0060050D" w:rsidRDefault="00817489" w:rsidP="00784380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C37455E" w14:textId="77777777" w:rsidR="00817489" w:rsidRPr="0060050D" w:rsidRDefault="00817489" w:rsidP="00784380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F6D16B7" w14:textId="77777777" w:rsidR="00817489" w:rsidRPr="0060050D" w:rsidRDefault="00817489" w:rsidP="0078438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70D5614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</w:tr>
      <w:tr w:rsidR="00A07895" w:rsidRPr="0060050D" w14:paraId="5884959C" w14:textId="77777777" w:rsidTr="00A07895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CDF1637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5641CA3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37ED2E" w14:textId="77777777" w:rsidR="00A07895" w:rsidRPr="0060050D" w:rsidRDefault="00A07895" w:rsidP="00784380">
            <w:pPr>
              <w:spacing w:after="0" w:line="240" w:lineRule="auto"/>
              <w:rPr>
                <w:color w:val="000080"/>
                <w:lang w:eastAsia="uz-Cyrl-UZ" w:bidi="uz-Cyrl-UZ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CAB7F32" w14:textId="6C805489" w:rsidR="00A07895" w:rsidRPr="0060050D" w:rsidRDefault="00A07895" w:rsidP="00784380">
            <w:pPr>
              <w:spacing w:after="0" w:line="240" w:lineRule="auto"/>
              <w:rPr>
                <w:color w:val="000080"/>
                <w:lang w:eastAsia="uz-Cyrl-UZ" w:bidi="uz-Cyrl-UZ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A3B5CE1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2671B06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</w:tr>
      <w:tr w:rsidR="00A07895" w:rsidRPr="0060050D" w14:paraId="21006D88" w14:textId="77777777" w:rsidTr="00A07895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16C791B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96EEF2D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67C751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FDA809D" w14:textId="0692B649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C84FD1F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4EF724A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</w:tr>
      <w:tr w:rsidR="00F6369D" w:rsidRPr="0060050D" w14:paraId="6C3A80A6" w14:textId="77777777" w:rsidTr="00A07895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759378F" w14:textId="77777777" w:rsidR="00F6369D" w:rsidRPr="0060050D" w:rsidRDefault="00F6369D" w:rsidP="00784380">
            <w:pPr>
              <w:pStyle w:val="Normaltext"/>
              <w:spacing w:after="0" w:line="240" w:lineRule="auto"/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4B51707" w14:textId="77777777" w:rsidR="00F6369D" w:rsidRPr="0060050D" w:rsidRDefault="00F6369D" w:rsidP="00784380">
            <w:pPr>
              <w:pStyle w:val="Normaltext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415C95" w14:textId="77777777" w:rsidR="00F6369D" w:rsidRPr="0060050D" w:rsidRDefault="00F6369D" w:rsidP="00784380">
            <w:pPr>
              <w:pStyle w:val="Normaltext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0898F54" w14:textId="77777777" w:rsidR="00F6369D" w:rsidRPr="0060050D" w:rsidRDefault="00F6369D" w:rsidP="00784380">
            <w:pPr>
              <w:pStyle w:val="Normaltext"/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84C6322" w14:textId="77777777" w:rsidR="00F6369D" w:rsidRPr="0060050D" w:rsidRDefault="00F6369D" w:rsidP="00784380">
            <w:pPr>
              <w:pStyle w:val="Normaltext"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583CC1E" w14:textId="77777777" w:rsidR="00F6369D" w:rsidRPr="0060050D" w:rsidRDefault="00F6369D" w:rsidP="00784380">
            <w:pPr>
              <w:pStyle w:val="Normaltext"/>
              <w:spacing w:after="0" w:line="240" w:lineRule="auto"/>
            </w:pPr>
          </w:p>
        </w:tc>
      </w:tr>
      <w:tr w:rsidR="00A07895" w:rsidRPr="0060050D" w14:paraId="691A8AC8" w14:textId="77777777" w:rsidTr="00A07895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876BC92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E2CEF6C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4D7F54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CE9FFE3" w14:textId="39563C21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80A98D5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995F666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</w:tr>
      <w:tr w:rsidR="00A07895" w:rsidRPr="0060050D" w14:paraId="44F042CF" w14:textId="77777777" w:rsidTr="00A07895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30D4D38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05859A7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130415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8741C42" w14:textId="041A7BFB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96CD97C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FE024CB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</w:tr>
      <w:tr w:rsidR="00A07895" w:rsidRPr="0060050D" w14:paraId="0E79B753" w14:textId="77777777" w:rsidTr="00A07895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A5F78F1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BAF7816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D0751D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59EC938" w14:textId="7F90606F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79A5264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657B9A5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</w:tr>
      <w:tr w:rsidR="00A07895" w:rsidRPr="0060050D" w14:paraId="3B44E608" w14:textId="77777777" w:rsidTr="00A07895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FC765E0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F9C16D2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65A971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22444F8" w14:textId="3829BDDD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47686EF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2233214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</w:tr>
      <w:tr w:rsidR="00817489" w:rsidRPr="0060050D" w14:paraId="54999591" w14:textId="77777777" w:rsidTr="00A07895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1649D17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BEB514B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9AB790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380D8F9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1106AC7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DDD0F1C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</w:tr>
      <w:tr w:rsidR="00817489" w:rsidRPr="0060050D" w14:paraId="30EA87E1" w14:textId="77777777" w:rsidTr="00A07895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DDCBB16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8022504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52E51D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82C8180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E70B7A2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5419B2B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</w:tr>
      <w:tr w:rsidR="00817489" w:rsidRPr="0060050D" w14:paraId="5E0D0B71" w14:textId="77777777" w:rsidTr="00A07895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CA9BE28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6F0DAC7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05BA64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3CC6DB7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499C1B9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9A9B18B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</w:tr>
      <w:tr w:rsidR="00817489" w:rsidRPr="0060050D" w14:paraId="2B83C856" w14:textId="77777777" w:rsidTr="00A07895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DBA8FEE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930640B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AD7E1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3B8C36E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22E33FE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18D79BC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</w:tr>
      <w:tr w:rsidR="00817489" w:rsidRPr="0060050D" w14:paraId="5F6A1C7A" w14:textId="77777777" w:rsidTr="00A07895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99EF52D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23069E8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5BC9B8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A56428E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A440998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F30D50D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</w:tr>
      <w:tr w:rsidR="00817489" w:rsidRPr="0060050D" w14:paraId="3B6F09F0" w14:textId="77777777" w:rsidTr="00A07895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DCE4BCE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E3F15F2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39C55A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454B87B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13615A9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2E9B91A" w14:textId="77777777" w:rsidR="00817489" w:rsidRPr="0060050D" w:rsidRDefault="00817489" w:rsidP="00784380">
            <w:pPr>
              <w:pStyle w:val="Normaltext"/>
              <w:spacing w:after="0" w:line="240" w:lineRule="auto"/>
            </w:pPr>
          </w:p>
        </w:tc>
      </w:tr>
      <w:tr w:rsidR="00A07895" w:rsidRPr="0060050D" w14:paraId="14E59A56" w14:textId="77777777" w:rsidTr="00A07895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125A9AE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CEB4AEF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FC98DD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9A67AAF" w14:textId="3B222BF1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2BD4677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2453A97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</w:tr>
      <w:tr w:rsidR="00A07895" w:rsidRPr="0060050D" w14:paraId="0A735828" w14:textId="77777777" w:rsidTr="00A07895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DAA09F5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F4CAD75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DE1BC8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BA736D9" w14:textId="7D8127BB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8EFF867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9194B87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</w:tr>
      <w:tr w:rsidR="00A07895" w:rsidRPr="0060050D" w14:paraId="7A978ED1" w14:textId="77777777" w:rsidTr="00576850">
        <w:tc>
          <w:tcPr>
            <w:tcW w:w="850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27161D" w14:textId="09DCA266" w:rsidR="00A07895" w:rsidRPr="00A07895" w:rsidRDefault="00A07895" w:rsidP="00A07895">
            <w:pPr>
              <w:pStyle w:val="Normaltext"/>
              <w:spacing w:after="0" w:line="240" w:lineRule="auto"/>
              <w:jc w:val="right"/>
              <w:rPr>
                <w:b/>
                <w:bCs/>
              </w:rPr>
            </w:pPr>
            <w:r w:rsidRPr="00A07895">
              <w:rPr>
                <w:b/>
                <w:bCs/>
              </w:rPr>
              <w:t>Totalt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9883CF5" w14:textId="77777777" w:rsidR="00A07895" w:rsidRPr="0060050D" w:rsidRDefault="00A07895" w:rsidP="00784380">
            <w:pPr>
              <w:pStyle w:val="Normaltext"/>
              <w:spacing w:after="0" w:line="240" w:lineRule="auto"/>
            </w:pPr>
          </w:p>
        </w:tc>
      </w:tr>
    </w:tbl>
    <w:p w14:paraId="27920629" w14:textId="77777777" w:rsidR="00784380" w:rsidRPr="00784380" w:rsidRDefault="00784380" w:rsidP="00784380"/>
    <w:sectPr w:rsidR="00784380" w:rsidRPr="00784380" w:rsidSect="00E41842">
      <w:type w:val="continuous"/>
      <w:pgSz w:w="11906" w:h="16838"/>
      <w:pgMar w:top="2552" w:right="1983" w:bottom="1418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ED726" w14:textId="77777777" w:rsidR="00DB4BE4" w:rsidRDefault="00DB4BE4" w:rsidP="00ED6C6F">
      <w:pPr>
        <w:spacing w:after="0"/>
      </w:pPr>
      <w:r>
        <w:separator/>
      </w:r>
    </w:p>
    <w:p w14:paraId="6C507CE8" w14:textId="77777777" w:rsidR="00DB4BE4" w:rsidRDefault="00DB4BE4"/>
    <w:p w14:paraId="66D4C1A5" w14:textId="77777777" w:rsidR="00DB4BE4" w:rsidRDefault="00DB4BE4" w:rsidP="00E41842"/>
  </w:endnote>
  <w:endnote w:type="continuationSeparator" w:id="0">
    <w:p w14:paraId="5EE8C3C0" w14:textId="77777777" w:rsidR="00DB4BE4" w:rsidRDefault="00DB4BE4" w:rsidP="00ED6C6F">
      <w:pPr>
        <w:spacing w:after="0"/>
      </w:pPr>
      <w:r>
        <w:continuationSeparator/>
      </w:r>
    </w:p>
    <w:p w14:paraId="22AA8FC4" w14:textId="77777777" w:rsidR="00DB4BE4" w:rsidRDefault="00DB4BE4"/>
    <w:p w14:paraId="045A2514" w14:textId="77777777" w:rsidR="00DB4BE4" w:rsidRDefault="00DB4BE4" w:rsidP="00E418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527" w:type="dxa"/>
      <w:tblInd w:w="-10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27"/>
    </w:tblGrid>
    <w:tr w:rsidR="00BB32A9" w:rsidRPr="00BB32A9" w14:paraId="25DEC9FA" w14:textId="77777777" w:rsidTr="00BB32A9">
      <w:trPr>
        <w:trHeight w:val="145"/>
      </w:trPr>
      <w:tc>
        <w:tcPr>
          <w:tcW w:w="10527" w:type="dxa"/>
          <w:tcBorders>
            <w:bottom w:val="single" w:sz="4" w:space="0" w:color="002F5F" w:themeColor="text2"/>
          </w:tcBorders>
          <w:tcMar>
            <w:bottom w:w="57" w:type="dxa"/>
          </w:tcMar>
        </w:tcPr>
        <w:p w14:paraId="3E5A3638" w14:textId="77777777" w:rsidR="00BB32A9" w:rsidRPr="00BB32A9" w:rsidRDefault="00BB32A9" w:rsidP="00BB32A9">
          <w:pPr>
            <w:pStyle w:val="Sidfot"/>
            <w:rPr>
              <w:sz w:val="32"/>
              <w:szCs w:val="32"/>
            </w:rPr>
          </w:pPr>
        </w:p>
      </w:tc>
    </w:tr>
  </w:tbl>
  <w:p w14:paraId="6EF7482B" w14:textId="77777777" w:rsidR="00ED6C6F" w:rsidRPr="00DF19B1" w:rsidRDefault="00ED6C6F" w:rsidP="0048792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DA208" w14:textId="77777777" w:rsidR="004615FF" w:rsidRPr="004615FF" w:rsidRDefault="004615FF" w:rsidP="004615FF">
    <w:bookmarkStart w:id="0" w:name="_Hlk128057786"/>
    <w:bookmarkStart w:id="1" w:name="_Hlk128057787"/>
    <w:bookmarkStart w:id="2" w:name="_Hlk128057788"/>
    <w:bookmarkStart w:id="3" w:name="_Hlk128057789"/>
  </w:p>
  <w:tbl>
    <w:tblPr>
      <w:tblStyle w:val="Tabellrutnt"/>
      <w:tblW w:w="105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90"/>
      <w:gridCol w:w="3665"/>
      <w:gridCol w:w="2872"/>
    </w:tblGrid>
    <w:tr w:rsidR="004615FF" w:rsidRPr="004615FF" w14:paraId="270E288F" w14:textId="77777777" w:rsidTr="00654A0C">
      <w:trPr>
        <w:trHeight w:val="145"/>
      </w:trPr>
      <w:tc>
        <w:tcPr>
          <w:tcW w:w="10527" w:type="dxa"/>
          <w:gridSpan w:val="3"/>
          <w:tcBorders>
            <w:bottom w:val="single" w:sz="4" w:space="0" w:color="002F5F" w:themeColor="text2"/>
          </w:tcBorders>
          <w:tcMar>
            <w:bottom w:w="57" w:type="dxa"/>
          </w:tcMar>
        </w:tcPr>
        <w:p w14:paraId="7BCDF3C8" w14:textId="77777777" w:rsidR="004615FF" w:rsidRPr="004615FF" w:rsidRDefault="004615FF" w:rsidP="004615FF">
          <w:pPr>
            <w:spacing w:after="160"/>
          </w:pPr>
        </w:p>
      </w:tc>
    </w:tr>
    <w:tr w:rsidR="004615FF" w:rsidRPr="004615FF" w14:paraId="0DD8BDF9" w14:textId="77777777" w:rsidTr="00654A0C">
      <w:tc>
        <w:tcPr>
          <w:tcW w:w="3990" w:type="dxa"/>
          <w:tcBorders>
            <w:top w:val="single" w:sz="4" w:space="0" w:color="002F5F" w:themeColor="text2"/>
          </w:tcBorders>
          <w:tcMar>
            <w:top w:w="85" w:type="dxa"/>
            <w:bottom w:w="28" w:type="dxa"/>
          </w:tcMar>
        </w:tcPr>
        <w:sdt>
          <w:sdtPr>
            <w:rPr>
              <w:rFonts w:asciiTheme="majorHAnsi" w:hAnsiTheme="majorHAnsi"/>
              <w:color w:val="002F5F" w:themeColor="text2"/>
              <w:sz w:val="20"/>
              <w:szCs w:val="20"/>
            </w:rPr>
            <w:id w:val="-1831199732"/>
          </w:sdtPr>
          <w:sdtEndPr/>
          <w:sdtContent>
            <w:p w14:paraId="74113AD3" w14:textId="5CB7FBA4" w:rsidR="00B07BA1" w:rsidRPr="004615FF" w:rsidRDefault="00B07BA1" w:rsidP="00B07BA1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rFonts w:asciiTheme="majorHAnsi" w:hAnsiTheme="majorHAnsi"/>
                  <w:color w:val="002F5F" w:themeColor="text2"/>
                  <w:sz w:val="20"/>
                  <w:szCs w:val="20"/>
                </w:rPr>
              </w:pPr>
              <w:r>
                <w:rPr>
                  <w:rFonts w:asciiTheme="majorHAnsi" w:hAnsiTheme="majorHAnsi"/>
                  <w:color w:val="002F5F" w:themeColor="text2"/>
                  <w:sz w:val="20"/>
                  <w:szCs w:val="20"/>
                </w:rPr>
                <w:t>Områdes</w:t>
              </w:r>
              <w:r w:rsidR="00784380">
                <w:rPr>
                  <w:rFonts w:asciiTheme="majorHAnsi" w:hAnsiTheme="majorHAnsi"/>
                  <w:color w:val="002F5F" w:themeColor="text2"/>
                  <w:sz w:val="20"/>
                  <w:szCs w:val="20"/>
                </w:rPr>
                <w:t>kansliet</w:t>
              </w:r>
              <w:r>
                <w:rPr>
                  <w:rFonts w:asciiTheme="majorHAnsi" w:hAnsiTheme="majorHAnsi"/>
                  <w:color w:val="002F5F" w:themeColor="text2"/>
                  <w:sz w:val="20"/>
                  <w:szCs w:val="20"/>
                </w:rPr>
                <w:t xml:space="preserve"> för naturvetenskap</w:t>
              </w:r>
            </w:p>
          </w:sdtContent>
        </w:sdt>
        <w:p w14:paraId="540AA3AB" w14:textId="77777777" w:rsidR="00B07BA1" w:rsidRPr="004615FF" w:rsidRDefault="00B07BA1" w:rsidP="00B07BA1">
          <w:pPr>
            <w:tabs>
              <w:tab w:val="left" w:pos="2729"/>
            </w:tabs>
            <w:spacing w:line="240" w:lineRule="auto"/>
            <w:rPr>
              <w:rFonts w:asciiTheme="majorHAnsi" w:hAnsiTheme="majorHAnsi"/>
              <w:color w:val="002F5F" w:themeColor="text2"/>
              <w:sz w:val="20"/>
            </w:rPr>
          </w:pPr>
          <w:r w:rsidRPr="004615FF">
            <w:rPr>
              <w:rFonts w:asciiTheme="majorHAnsi" w:hAnsiTheme="majorHAnsi"/>
              <w:color w:val="002F5F" w:themeColor="text2"/>
              <w:sz w:val="20"/>
            </w:rPr>
            <w:t>Stockholms universitet</w:t>
          </w:r>
        </w:p>
        <w:sdt>
          <w:sdtPr>
            <w:rPr>
              <w:rFonts w:asciiTheme="majorHAnsi" w:hAnsiTheme="majorHAnsi"/>
              <w:color w:val="002F5F" w:themeColor="text2"/>
              <w:sz w:val="20"/>
            </w:rPr>
            <w:id w:val="-2003582031"/>
          </w:sdtPr>
          <w:sdtEndPr/>
          <w:sdtContent>
            <w:p w14:paraId="2BF6EBD7" w14:textId="3735AA11" w:rsidR="004615FF" w:rsidRPr="004615FF" w:rsidRDefault="00B07BA1" w:rsidP="00B07BA1">
              <w:pPr>
                <w:tabs>
                  <w:tab w:val="left" w:pos="2729"/>
                </w:tabs>
                <w:spacing w:line="240" w:lineRule="auto"/>
                <w:rPr>
                  <w:rFonts w:asciiTheme="majorHAnsi" w:hAnsiTheme="majorHAnsi"/>
                  <w:color w:val="002F5F" w:themeColor="text2"/>
                  <w:sz w:val="20"/>
                </w:rPr>
              </w:pPr>
              <w:r>
                <w:rPr>
                  <w:rFonts w:asciiTheme="majorHAnsi" w:hAnsiTheme="majorHAnsi"/>
                  <w:color w:val="002F5F" w:themeColor="text2"/>
                  <w:sz w:val="20"/>
                </w:rPr>
                <w:t>106 91 Stockholm</w:t>
              </w:r>
            </w:p>
          </w:sdtContent>
        </w:sdt>
      </w:tc>
      <w:tc>
        <w:tcPr>
          <w:tcW w:w="3665" w:type="dxa"/>
          <w:tcBorders>
            <w:top w:val="single" w:sz="4" w:space="0" w:color="002F5F" w:themeColor="text2"/>
          </w:tcBorders>
          <w:tcMar>
            <w:top w:w="85" w:type="dxa"/>
            <w:bottom w:w="28" w:type="dxa"/>
          </w:tcMar>
        </w:tcPr>
        <w:p w14:paraId="3AC251A0" w14:textId="77777777" w:rsidR="004615FF" w:rsidRPr="004615FF" w:rsidRDefault="004615FF" w:rsidP="004615FF">
          <w:pPr>
            <w:tabs>
              <w:tab w:val="center" w:pos="4536"/>
              <w:tab w:val="right" w:pos="9072"/>
            </w:tabs>
            <w:spacing w:line="240" w:lineRule="auto"/>
            <w:rPr>
              <w:rFonts w:asciiTheme="majorHAnsi" w:hAnsiTheme="majorHAnsi"/>
              <w:color w:val="002F5F" w:themeColor="text2"/>
              <w:sz w:val="20"/>
            </w:rPr>
          </w:pPr>
          <w:r w:rsidRPr="004615FF">
            <w:rPr>
              <w:rFonts w:asciiTheme="majorHAnsi" w:hAnsiTheme="majorHAnsi"/>
              <w:color w:val="002F5F" w:themeColor="text2"/>
              <w:sz w:val="20"/>
            </w:rPr>
            <w:t>Besöksadress:</w:t>
          </w:r>
        </w:p>
        <w:sdt>
          <w:sdtPr>
            <w:rPr>
              <w:rFonts w:asciiTheme="majorHAnsi" w:hAnsiTheme="majorHAnsi"/>
              <w:color w:val="002F5F" w:themeColor="text2"/>
              <w:sz w:val="20"/>
            </w:rPr>
            <w:id w:val="592978833"/>
          </w:sdtPr>
          <w:sdtEndPr/>
          <w:sdtContent>
            <w:p w14:paraId="4BC23BA5" w14:textId="6A30CA02" w:rsidR="004615FF" w:rsidRPr="004615FF" w:rsidRDefault="00B07BA1" w:rsidP="004615FF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rFonts w:asciiTheme="majorHAnsi" w:hAnsiTheme="majorHAnsi"/>
                  <w:color w:val="002F5F" w:themeColor="text2"/>
                  <w:sz w:val="20"/>
                </w:rPr>
              </w:pPr>
              <w:r>
                <w:rPr>
                  <w:rFonts w:asciiTheme="majorHAnsi" w:hAnsiTheme="majorHAnsi"/>
                  <w:color w:val="002F5F" w:themeColor="text2"/>
                  <w:sz w:val="20"/>
                </w:rPr>
                <w:t>Södra huset A</w:t>
              </w:r>
            </w:p>
          </w:sdtContent>
        </w:sdt>
      </w:tc>
      <w:tc>
        <w:tcPr>
          <w:tcW w:w="2872" w:type="dxa"/>
          <w:tcBorders>
            <w:top w:val="single" w:sz="4" w:space="0" w:color="002F5F" w:themeColor="text2"/>
          </w:tcBorders>
          <w:tcMar>
            <w:top w:w="85" w:type="dxa"/>
            <w:bottom w:w="28" w:type="dxa"/>
          </w:tcMar>
        </w:tcPr>
        <w:p w14:paraId="419F2680" w14:textId="77777777" w:rsidR="00B07BA1" w:rsidRPr="004615FF" w:rsidRDefault="00B07BA1" w:rsidP="00B07BA1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Theme="majorHAnsi" w:hAnsiTheme="majorHAnsi"/>
              <w:color w:val="002F5F" w:themeColor="text2"/>
              <w:sz w:val="20"/>
            </w:rPr>
          </w:pPr>
          <w:r w:rsidRPr="004615FF">
            <w:rPr>
              <w:rFonts w:asciiTheme="majorHAnsi" w:hAnsiTheme="majorHAnsi"/>
              <w:color w:val="002F5F" w:themeColor="text2"/>
              <w:sz w:val="20"/>
            </w:rPr>
            <w:t xml:space="preserve">Telefon: </w:t>
          </w:r>
          <w:sdt>
            <w:sdtPr>
              <w:rPr>
                <w:rFonts w:asciiTheme="majorHAnsi" w:hAnsiTheme="majorHAnsi"/>
                <w:color w:val="002F5F" w:themeColor="text2"/>
                <w:sz w:val="20"/>
              </w:rPr>
              <w:id w:val="-1899882001"/>
            </w:sdtPr>
            <w:sdtEndPr/>
            <w:sdtContent>
              <w:r>
                <w:rPr>
                  <w:rFonts w:asciiTheme="majorHAnsi" w:hAnsiTheme="majorHAnsi"/>
                  <w:color w:val="002F5F" w:themeColor="text2"/>
                  <w:sz w:val="20"/>
                </w:rPr>
                <w:t>08-16 20 00</w:t>
              </w:r>
            </w:sdtContent>
          </w:sdt>
        </w:p>
        <w:p w14:paraId="1194D093" w14:textId="77777777" w:rsidR="00B07BA1" w:rsidRPr="004615FF" w:rsidRDefault="00B07BA1" w:rsidP="00B07BA1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Theme="majorHAnsi" w:hAnsiTheme="majorHAnsi"/>
              <w:color w:val="002F5F" w:themeColor="text2"/>
              <w:sz w:val="20"/>
            </w:rPr>
          </w:pPr>
        </w:p>
        <w:p w14:paraId="49243A2D" w14:textId="1512433D" w:rsidR="004615FF" w:rsidRPr="004615FF" w:rsidRDefault="00B07BA1" w:rsidP="00B07BA1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Theme="majorHAnsi" w:hAnsiTheme="majorHAnsi"/>
              <w:color w:val="002F5F" w:themeColor="text2"/>
              <w:sz w:val="20"/>
            </w:rPr>
          </w:pPr>
          <w:r w:rsidRPr="004615FF">
            <w:rPr>
              <w:rFonts w:asciiTheme="majorHAnsi" w:hAnsiTheme="majorHAnsi"/>
              <w:color w:val="002F5F" w:themeColor="text2"/>
              <w:sz w:val="20"/>
            </w:rPr>
            <w:t>www.su.se</w:t>
          </w:r>
          <w:r>
            <w:rPr>
              <w:rFonts w:asciiTheme="majorHAnsi" w:hAnsiTheme="majorHAnsi"/>
              <w:color w:val="002F5F" w:themeColor="text2"/>
              <w:sz w:val="20"/>
            </w:rPr>
            <w:t>/natfak</w:t>
          </w:r>
        </w:p>
      </w:tc>
    </w:tr>
    <w:bookmarkEnd w:id="0"/>
    <w:bookmarkEnd w:id="1"/>
    <w:bookmarkEnd w:id="2"/>
    <w:bookmarkEnd w:id="3"/>
  </w:tbl>
  <w:p w14:paraId="4EFCA2F7" w14:textId="77777777" w:rsidR="002C415B" w:rsidRDefault="002C415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3E963" w14:textId="77777777" w:rsidR="00DB4BE4" w:rsidRDefault="00DB4BE4" w:rsidP="00ED6C6F">
      <w:pPr>
        <w:spacing w:after="0"/>
      </w:pPr>
      <w:r>
        <w:separator/>
      </w:r>
    </w:p>
    <w:p w14:paraId="76CD3C13" w14:textId="77777777" w:rsidR="00DB4BE4" w:rsidRDefault="00DB4BE4"/>
    <w:p w14:paraId="3A869F30" w14:textId="77777777" w:rsidR="00DB4BE4" w:rsidRDefault="00DB4BE4" w:rsidP="00E41842"/>
  </w:footnote>
  <w:footnote w:type="continuationSeparator" w:id="0">
    <w:p w14:paraId="5FDB70B6" w14:textId="77777777" w:rsidR="00DB4BE4" w:rsidRDefault="00DB4BE4" w:rsidP="00ED6C6F">
      <w:pPr>
        <w:spacing w:after="0"/>
      </w:pPr>
      <w:r>
        <w:continuationSeparator/>
      </w:r>
    </w:p>
    <w:p w14:paraId="007FCD1D" w14:textId="77777777" w:rsidR="00DB4BE4" w:rsidRDefault="00DB4BE4"/>
    <w:p w14:paraId="41EC8097" w14:textId="77777777" w:rsidR="00DB4BE4" w:rsidRDefault="00DB4BE4" w:rsidP="00E418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498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1"/>
      <w:gridCol w:w="5117"/>
    </w:tblGrid>
    <w:tr w:rsidR="002F3CB4" w14:paraId="37DA97E2" w14:textId="77777777" w:rsidTr="00487920">
      <w:tc>
        <w:tcPr>
          <w:tcW w:w="5381" w:type="dxa"/>
        </w:tcPr>
        <w:p w14:paraId="68D1631C" w14:textId="77777777" w:rsidR="002F3CB4" w:rsidRDefault="002F3CB4" w:rsidP="002F3CB4">
          <w:pPr>
            <w:pStyle w:val="Sidhuvud"/>
          </w:pPr>
          <w:r w:rsidRPr="009F3552">
            <w:rPr>
              <w:noProof/>
            </w:rPr>
            <w:drawing>
              <wp:inline distT="0" distB="0" distL="0" distR="0" wp14:anchorId="4E8EA94D" wp14:editId="5201C2BE">
                <wp:extent cx="720000" cy="601317"/>
                <wp:effectExtent l="0" t="0" r="4445" b="8890"/>
                <wp:docPr id="41522306" name="Bild 415223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6013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17" w:type="dxa"/>
        </w:tcPr>
        <w:p w14:paraId="43D40542" w14:textId="77777777" w:rsidR="002F3CB4" w:rsidRPr="002F3CB4" w:rsidRDefault="006D4BBC" w:rsidP="006D4BBC">
          <w:pPr>
            <w:pStyle w:val="Sidhuvud"/>
            <w:jc w:val="right"/>
          </w:pPr>
          <w:r w:rsidRPr="004777EC">
            <w:rPr>
              <w:rStyle w:val="Sidnummer"/>
            </w:rPr>
            <w:fldChar w:fldCharType="begin"/>
          </w:r>
          <w:r w:rsidRPr="004777EC">
            <w:rPr>
              <w:rStyle w:val="Sidnummer"/>
            </w:rPr>
            <w:instrText>PAGE  \* Arabic  \* MERGEFORMAT</w:instrText>
          </w:r>
          <w:r w:rsidRPr="004777EC">
            <w:rPr>
              <w:rStyle w:val="Sidnummer"/>
            </w:rPr>
            <w:fldChar w:fldCharType="separate"/>
          </w:r>
          <w:r w:rsidRPr="004777EC">
            <w:rPr>
              <w:rStyle w:val="Sidnummer"/>
            </w:rPr>
            <w:t>1</w:t>
          </w:r>
          <w:r w:rsidRPr="004777EC">
            <w:rPr>
              <w:rStyle w:val="Sidnummer"/>
            </w:rPr>
            <w:fldChar w:fldCharType="end"/>
          </w:r>
          <w:r w:rsidRPr="004777EC">
            <w:rPr>
              <w:rStyle w:val="Sidnummer"/>
            </w:rPr>
            <w:t>/</w:t>
          </w:r>
          <w:r w:rsidRPr="004777EC">
            <w:rPr>
              <w:rStyle w:val="Sidnummer"/>
            </w:rPr>
            <w:fldChar w:fldCharType="begin"/>
          </w:r>
          <w:r w:rsidRPr="004777EC">
            <w:rPr>
              <w:rStyle w:val="Sidnummer"/>
            </w:rPr>
            <w:instrText>NUMPAGES  \* Arabic  \* MERGEFORMAT</w:instrText>
          </w:r>
          <w:r w:rsidRPr="004777EC">
            <w:rPr>
              <w:rStyle w:val="Sidnummer"/>
            </w:rPr>
            <w:fldChar w:fldCharType="separate"/>
          </w:r>
          <w:r w:rsidRPr="004777EC">
            <w:rPr>
              <w:rStyle w:val="Sidnummer"/>
            </w:rPr>
            <w:t>6</w:t>
          </w:r>
          <w:r w:rsidRPr="004777EC">
            <w:rPr>
              <w:rStyle w:val="Sidnummer"/>
            </w:rPr>
            <w:fldChar w:fldCharType="end"/>
          </w:r>
        </w:p>
      </w:tc>
    </w:tr>
  </w:tbl>
  <w:p w14:paraId="580189F3" w14:textId="77777777" w:rsidR="002F3CB4" w:rsidRDefault="002F3CB4" w:rsidP="002F3CB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91F65" w14:textId="77777777" w:rsidR="00F26732" w:rsidRPr="00457303" w:rsidRDefault="006F3E11" w:rsidP="0003176C">
    <w:pPr>
      <w:tabs>
        <w:tab w:val="left" w:pos="942"/>
      </w:tabs>
      <w:spacing w:after="0"/>
    </w:pPr>
    <w:r>
      <w:rPr>
        <w:rFonts w:ascii="Times New Roman" w:hAnsi="Times New Roman" w:cs="Times New Roman"/>
        <w:noProof/>
        <w:sz w:val="24"/>
        <w:szCs w:val="24"/>
        <w:lang w:eastAsia="ja-JP"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2898CFB6" wp14:editId="0965470C">
              <wp:simplePos x="0" y="0"/>
              <wp:positionH relativeFrom="page">
                <wp:posOffset>6377305</wp:posOffset>
              </wp:positionH>
              <wp:positionV relativeFrom="page">
                <wp:posOffset>391795</wp:posOffset>
              </wp:positionV>
              <wp:extent cx="831850" cy="299085"/>
              <wp:effectExtent l="0" t="0" r="0" b="5715"/>
              <wp:wrapSquare wrapText="bothSides"/>
              <wp:docPr id="217" name="Textru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215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807224" w14:textId="77777777" w:rsidR="006F3E11" w:rsidRDefault="006F3E11" w:rsidP="006F3E11">
                          <w:pPr>
                            <w:jc w:val="right"/>
                            <w:rPr>
                              <w:color w:val="002F5F" w:themeColor="text2"/>
                            </w:rPr>
                          </w:pPr>
                          <w:r>
                            <w:rPr>
                              <w:rStyle w:val="Sidnummer"/>
                            </w:rPr>
                            <w:fldChar w:fldCharType="begin"/>
                          </w:r>
                          <w:r>
                            <w:rPr>
                              <w:rStyle w:val="Sidnummer"/>
                            </w:rPr>
                            <w:instrText>PAGE  \* Arabic  \* MERGEFORMAT</w:instrText>
                          </w:r>
                          <w:r>
                            <w:rPr>
                              <w:rStyle w:val="Sidnummer"/>
                            </w:rPr>
                            <w:fldChar w:fldCharType="separate"/>
                          </w:r>
                          <w:r>
                            <w:rPr>
                              <w:rStyle w:val="Sidnummer"/>
                            </w:rPr>
                            <w:t>1</w:t>
                          </w:r>
                          <w:r>
                            <w:rPr>
                              <w:rStyle w:val="Sidnummer"/>
                            </w:rPr>
                            <w:fldChar w:fldCharType="end"/>
                          </w:r>
                          <w:r>
                            <w:rPr>
                              <w:rStyle w:val="Sidnummer"/>
                            </w:rPr>
                            <w:t>/</w:t>
                          </w:r>
                          <w:r>
                            <w:rPr>
                              <w:rStyle w:val="Sidnummer"/>
                            </w:rPr>
                            <w:fldChar w:fldCharType="begin"/>
                          </w:r>
                          <w:r>
                            <w:rPr>
                              <w:rStyle w:val="Sidnummer"/>
                            </w:rPr>
                            <w:instrText>NUMPAGES  \* Arabic  \* MERGEFORMAT</w:instrText>
                          </w:r>
                          <w:r>
                            <w:rPr>
                              <w:rStyle w:val="Sidnummer"/>
                            </w:rPr>
                            <w:fldChar w:fldCharType="separate"/>
                          </w:r>
                          <w:r>
                            <w:rPr>
                              <w:rStyle w:val="Sidnummer"/>
                            </w:rPr>
                            <w:t>2</w:t>
                          </w:r>
                          <w:r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98CFB6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502.15pt;margin-top:30.85pt;width:65.5pt;height:23.5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" filled="f" stroked="f">
              <v:textbox>
                <w:txbxContent>
                  <w:p w14:paraId="7D807224" w14:textId="77777777" w:rsidR="006F3E11" w:rsidRDefault="006F3E11" w:rsidP="006F3E11">
                    <w:pPr>
                      <w:jc w:val="right"/>
                      <w:rPr>
                        <w:color w:val="002F5F" w:themeColor="text2"/>
                      </w:rPr>
                    </w:pPr>
                    <w:r>
                      <w:rPr>
                        <w:rStyle w:val="Sidnummer"/>
                      </w:rPr>
                      <w:fldChar w:fldCharType="begin"/>
                    </w:r>
                    <w:r>
                      <w:rPr>
                        <w:rStyle w:val="Sidnummer"/>
                      </w:rPr>
                      <w:instrText>PAGE  \* Arabic  \* MERGEFORMAT</w:instrText>
                    </w:r>
                    <w:r>
                      <w:rPr>
                        <w:rStyle w:val="Sidnummer"/>
                      </w:rPr>
                      <w:fldChar w:fldCharType="separate"/>
                    </w:r>
                    <w:r>
                      <w:rPr>
                        <w:rStyle w:val="Sidnummer"/>
                      </w:rPr>
                      <w:t>1</w:t>
                    </w:r>
                    <w:r>
                      <w:rPr>
                        <w:rStyle w:val="Sidnummer"/>
                      </w:rPr>
                      <w:fldChar w:fldCharType="end"/>
                    </w:r>
                    <w:r>
                      <w:rPr>
                        <w:rStyle w:val="Sidnummer"/>
                      </w:rPr>
                      <w:t>/</w:t>
                    </w:r>
                    <w:r>
                      <w:rPr>
                        <w:rStyle w:val="Sidnummer"/>
                      </w:rPr>
                      <w:fldChar w:fldCharType="begin"/>
                    </w:r>
                    <w:r>
                      <w:rPr>
                        <w:rStyle w:val="Sidnummer"/>
                      </w:rPr>
                      <w:instrText>NUMPAGES  \* Arabic  \* MERGEFORMAT</w:instrText>
                    </w:r>
                    <w:r>
                      <w:rPr>
                        <w:rStyle w:val="Sidnummer"/>
                      </w:rPr>
                      <w:fldChar w:fldCharType="separate"/>
                    </w:r>
                    <w:r>
                      <w:rPr>
                        <w:rStyle w:val="Sidnummer"/>
                      </w:rPr>
                      <w:t>2</w:t>
                    </w:r>
                    <w:r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="0003176C"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D63473E" wp14:editId="34B0CB9F">
              <wp:simplePos x="0" y="0"/>
              <wp:positionH relativeFrom="column">
                <wp:posOffset>-635</wp:posOffset>
              </wp:positionH>
              <wp:positionV relativeFrom="page">
                <wp:posOffset>1504950</wp:posOffset>
              </wp:positionV>
              <wp:extent cx="1090295" cy="0"/>
              <wp:effectExtent l="0" t="0" r="0" b="0"/>
              <wp:wrapNone/>
              <wp:docPr id="206" name="Rak koppling 2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90295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1EABB4" id="Rak koppling 206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05pt,118.5pt" to="85.8pt,1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" strokecolor="#002f5f [3204]" strokeweight=".5pt">
              <v:stroke joinstyle="miter"/>
              <w10:wrap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EF4014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7C6DD5"/>
    <w:multiLevelType w:val="multilevel"/>
    <w:tmpl w:val="2B4EA08E"/>
    <w:lvl w:ilvl="0">
      <w:start w:val="1"/>
      <w:numFmt w:val="decimal"/>
      <w:pStyle w:val="Paragraflista"/>
      <w:lvlText w:val="§    %1"/>
      <w:lvlJc w:val="left"/>
      <w:pPr>
        <w:ind w:left="1134" w:hanging="1134"/>
      </w:pPr>
    </w:lvl>
    <w:lvl w:ilvl="1">
      <w:start w:val="1"/>
      <w:numFmt w:val="decimal"/>
      <w:lvlText w:val="§    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§    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530227A"/>
    <w:multiLevelType w:val="multilevel"/>
    <w:tmpl w:val="ECA635CE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1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68268D9"/>
    <w:multiLevelType w:val="hybridMultilevel"/>
    <w:tmpl w:val="131EA7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0A7056"/>
    <w:multiLevelType w:val="hybridMultilevel"/>
    <w:tmpl w:val="B5DC61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E78B2"/>
    <w:multiLevelType w:val="hybridMultilevel"/>
    <w:tmpl w:val="2174E40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C6949"/>
    <w:multiLevelType w:val="hybridMultilevel"/>
    <w:tmpl w:val="F51A8D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3B0B61"/>
    <w:multiLevelType w:val="hybridMultilevel"/>
    <w:tmpl w:val="F51A8DD0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662975"/>
    <w:multiLevelType w:val="hybridMultilevel"/>
    <w:tmpl w:val="4EF444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DAE62ED"/>
    <w:multiLevelType w:val="hybridMultilevel"/>
    <w:tmpl w:val="2C123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296182">
    <w:abstractNumId w:val="21"/>
  </w:num>
  <w:num w:numId="2" w16cid:durableId="685449833">
    <w:abstractNumId w:val="3"/>
  </w:num>
  <w:num w:numId="3" w16cid:durableId="920211256">
    <w:abstractNumId w:val="2"/>
  </w:num>
  <w:num w:numId="4" w16cid:durableId="1913540553">
    <w:abstractNumId w:val="1"/>
  </w:num>
  <w:num w:numId="5" w16cid:durableId="1860655566">
    <w:abstractNumId w:val="0"/>
  </w:num>
  <w:num w:numId="6" w16cid:durableId="1426918573">
    <w:abstractNumId w:val="10"/>
  </w:num>
  <w:num w:numId="7" w16cid:durableId="140193191">
    <w:abstractNumId w:val="7"/>
  </w:num>
  <w:num w:numId="8" w16cid:durableId="2120950520">
    <w:abstractNumId w:val="6"/>
  </w:num>
  <w:num w:numId="9" w16cid:durableId="1090346662">
    <w:abstractNumId w:val="5"/>
  </w:num>
  <w:num w:numId="10" w16cid:durableId="2143033166">
    <w:abstractNumId w:val="4"/>
  </w:num>
  <w:num w:numId="11" w16cid:durableId="1037320072">
    <w:abstractNumId w:val="12"/>
  </w:num>
  <w:num w:numId="12" w16cid:durableId="2026011725">
    <w:abstractNumId w:val="10"/>
  </w:num>
  <w:num w:numId="13" w16cid:durableId="4484698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5026412">
    <w:abstractNumId w:val="13"/>
  </w:num>
  <w:num w:numId="15" w16cid:durableId="1866097537">
    <w:abstractNumId w:val="11"/>
  </w:num>
  <w:num w:numId="16" w16cid:durableId="613904469">
    <w:abstractNumId w:val="14"/>
  </w:num>
  <w:num w:numId="17" w16cid:durableId="893390895">
    <w:abstractNumId w:val="9"/>
  </w:num>
  <w:num w:numId="18" w16cid:durableId="234902581">
    <w:abstractNumId w:val="8"/>
  </w:num>
  <w:num w:numId="19" w16cid:durableId="1871988273">
    <w:abstractNumId w:val="17"/>
  </w:num>
  <w:num w:numId="20" w16cid:durableId="1067218588">
    <w:abstractNumId w:val="22"/>
  </w:num>
  <w:num w:numId="21" w16cid:durableId="888804843">
    <w:abstractNumId w:val="19"/>
  </w:num>
  <w:num w:numId="22" w16cid:durableId="1390375352">
    <w:abstractNumId w:val="18"/>
  </w:num>
  <w:num w:numId="23" w16cid:durableId="284626909">
    <w:abstractNumId w:val="16"/>
  </w:num>
  <w:num w:numId="24" w16cid:durableId="2004971835">
    <w:abstractNumId w:val="15"/>
  </w:num>
  <w:num w:numId="25" w16cid:durableId="53997438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BA1"/>
    <w:rsid w:val="00005602"/>
    <w:rsid w:val="000201AE"/>
    <w:rsid w:val="00023CF5"/>
    <w:rsid w:val="000304A9"/>
    <w:rsid w:val="0003176C"/>
    <w:rsid w:val="00031AAF"/>
    <w:rsid w:val="00035827"/>
    <w:rsid w:val="000428AA"/>
    <w:rsid w:val="00043BE7"/>
    <w:rsid w:val="00051F26"/>
    <w:rsid w:val="00081E07"/>
    <w:rsid w:val="00083807"/>
    <w:rsid w:val="0008495A"/>
    <w:rsid w:val="000879D1"/>
    <w:rsid w:val="000927CE"/>
    <w:rsid w:val="000A259F"/>
    <w:rsid w:val="000B7A0E"/>
    <w:rsid w:val="000C60F9"/>
    <w:rsid w:val="000D29F7"/>
    <w:rsid w:val="000D4286"/>
    <w:rsid w:val="000D787A"/>
    <w:rsid w:val="0010206C"/>
    <w:rsid w:val="00104807"/>
    <w:rsid w:val="00106E6E"/>
    <w:rsid w:val="0011207E"/>
    <w:rsid w:val="00120F25"/>
    <w:rsid w:val="001231D0"/>
    <w:rsid w:val="001244A1"/>
    <w:rsid w:val="00135941"/>
    <w:rsid w:val="00136C6B"/>
    <w:rsid w:val="0013765F"/>
    <w:rsid w:val="00142663"/>
    <w:rsid w:val="00152B30"/>
    <w:rsid w:val="00157377"/>
    <w:rsid w:val="00181942"/>
    <w:rsid w:val="0019680D"/>
    <w:rsid w:val="001A7D3F"/>
    <w:rsid w:val="001B0C03"/>
    <w:rsid w:val="001B2002"/>
    <w:rsid w:val="001B4BB9"/>
    <w:rsid w:val="001B7060"/>
    <w:rsid w:val="001E2B92"/>
    <w:rsid w:val="001F33EC"/>
    <w:rsid w:val="00204386"/>
    <w:rsid w:val="00212883"/>
    <w:rsid w:val="00220B93"/>
    <w:rsid w:val="00222EC5"/>
    <w:rsid w:val="0023309C"/>
    <w:rsid w:val="002346A2"/>
    <w:rsid w:val="00235637"/>
    <w:rsid w:val="00237D8B"/>
    <w:rsid w:val="002611BD"/>
    <w:rsid w:val="00270986"/>
    <w:rsid w:val="002870D2"/>
    <w:rsid w:val="002A223C"/>
    <w:rsid w:val="002B776A"/>
    <w:rsid w:val="002C415B"/>
    <w:rsid w:val="002C78D4"/>
    <w:rsid w:val="002E7594"/>
    <w:rsid w:val="002F397F"/>
    <w:rsid w:val="002F3CB4"/>
    <w:rsid w:val="002F7366"/>
    <w:rsid w:val="003129EF"/>
    <w:rsid w:val="00313E13"/>
    <w:rsid w:val="003172CF"/>
    <w:rsid w:val="00320D0E"/>
    <w:rsid w:val="00324BC6"/>
    <w:rsid w:val="00344CEB"/>
    <w:rsid w:val="0035044E"/>
    <w:rsid w:val="00354D1C"/>
    <w:rsid w:val="0036067A"/>
    <w:rsid w:val="003636F1"/>
    <w:rsid w:val="00375DB3"/>
    <w:rsid w:val="00390A71"/>
    <w:rsid w:val="003977E2"/>
    <w:rsid w:val="00397B79"/>
    <w:rsid w:val="003A0FEC"/>
    <w:rsid w:val="003A163C"/>
    <w:rsid w:val="003B7AA0"/>
    <w:rsid w:val="003D1AD5"/>
    <w:rsid w:val="003D7FD1"/>
    <w:rsid w:val="003E74E0"/>
    <w:rsid w:val="003F0BD7"/>
    <w:rsid w:val="003F6947"/>
    <w:rsid w:val="003F6C4F"/>
    <w:rsid w:val="00403838"/>
    <w:rsid w:val="00411FB3"/>
    <w:rsid w:val="00423510"/>
    <w:rsid w:val="004277A4"/>
    <w:rsid w:val="00432E5E"/>
    <w:rsid w:val="004333A3"/>
    <w:rsid w:val="00435491"/>
    <w:rsid w:val="004457CA"/>
    <w:rsid w:val="00446608"/>
    <w:rsid w:val="004539FA"/>
    <w:rsid w:val="004561C1"/>
    <w:rsid w:val="00457303"/>
    <w:rsid w:val="004579C9"/>
    <w:rsid w:val="004615FF"/>
    <w:rsid w:val="00463F60"/>
    <w:rsid w:val="004663F4"/>
    <w:rsid w:val="00466ABB"/>
    <w:rsid w:val="00472FE4"/>
    <w:rsid w:val="00476DDD"/>
    <w:rsid w:val="004777EC"/>
    <w:rsid w:val="00481060"/>
    <w:rsid w:val="00483F66"/>
    <w:rsid w:val="00487920"/>
    <w:rsid w:val="00490DE9"/>
    <w:rsid w:val="0049329C"/>
    <w:rsid w:val="004E08FC"/>
    <w:rsid w:val="004E0B05"/>
    <w:rsid w:val="004F2653"/>
    <w:rsid w:val="004F5FF6"/>
    <w:rsid w:val="004F6E9F"/>
    <w:rsid w:val="00501947"/>
    <w:rsid w:val="00502996"/>
    <w:rsid w:val="00510377"/>
    <w:rsid w:val="00513734"/>
    <w:rsid w:val="00515774"/>
    <w:rsid w:val="00531996"/>
    <w:rsid w:val="005377E7"/>
    <w:rsid w:val="00545256"/>
    <w:rsid w:val="00546684"/>
    <w:rsid w:val="005537A8"/>
    <w:rsid w:val="00560C12"/>
    <w:rsid w:val="00575871"/>
    <w:rsid w:val="005834AA"/>
    <w:rsid w:val="005859B2"/>
    <w:rsid w:val="00586919"/>
    <w:rsid w:val="00594D98"/>
    <w:rsid w:val="005A403A"/>
    <w:rsid w:val="005A6F62"/>
    <w:rsid w:val="005C4A0C"/>
    <w:rsid w:val="005C6423"/>
    <w:rsid w:val="005C7584"/>
    <w:rsid w:val="005E0CDB"/>
    <w:rsid w:val="005E6DDF"/>
    <w:rsid w:val="005F29FB"/>
    <w:rsid w:val="005F486D"/>
    <w:rsid w:val="005F512D"/>
    <w:rsid w:val="005F59BC"/>
    <w:rsid w:val="0060050D"/>
    <w:rsid w:val="0060662E"/>
    <w:rsid w:val="00606B0F"/>
    <w:rsid w:val="0060744D"/>
    <w:rsid w:val="00610B14"/>
    <w:rsid w:val="006137D6"/>
    <w:rsid w:val="00643F9D"/>
    <w:rsid w:val="00657B38"/>
    <w:rsid w:val="006939D7"/>
    <w:rsid w:val="00693ED8"/>
    <w:rsid w:val="00697C2E"/>
    <w:rsid w:val="006A60A8"/>
    <w:rsid w:val="006B3AC6"/>
    <w:rsid w:val="006B4C53"/>
    <w:rsid w:val="006B772D"/>
    <w:rsid w:val="006C0636"/>
    <w:rsid w:val="006C15A9"/>
    <w:rsid w:val="006C4DA1"/>
    <w:rsid w:val="006D301A"/>
    <w:rsid w:val="006D4BBC"/>
    <w:rsid w:val="006D6858"/>
    <w:rsid w:val="006E43A5"/>
    <w:rsid w:val="006E6496"/>
    <w:rsid w:val="006F3BC4"/>
    <w:rsid w:val="006F3E11"/>
    <w:rsid w:val="00707EA2"/>
    <w:rsid w:val="00713B8B"/>
    <w:rsid w:val="00737193"/>
    <w:rsid w:val="0074389B"/>
    <w:rsid w:val="007455BB"/>
    <w:rsid w:val="0075521F"/>
    <w:rsid w:val="00766BEC"/>
    <w:rsid w:val="007674A5"/>
    <w:rsid w:val="00772B6E"/>
    <w:rsid w:val="007747C5"/>
    <w:rsid w:val="00780F76"/>
    <w:rsid w:val="007829D2"/>
    <w:rsid w:val="00783074"/>
    <w:rsid w:val="00784380"/>
    <w:rsid w:val="0078522D"/>
    <w:rsid w:val="007A0B53"/>
    <w:rsid w:val="007A1E1D"/>
    <w:rsid w:val="007B1B82"/>
    <w:rsid w:val="007B3C24"/>
    <w:rsid w:val="007B634A"/>
    <w:rsid w:val="007C2B1A"/>
    <w:rsid w:val="007C5139"/>
    <w:rsid w:val="007E16FA"/>
    <w:rsid w:val="007E3F50"/>
    <w:rsid w:val="007E556C"/>
    <w:rsid w:val="007E646A"/>
    <w:rsid w:val="00801BBF"/>
    <w:rsid w:val="008046E7"/>
    <w:rsid w:val="00816FA9"/>
    <w:rsid w:val="00817489"/>
    <w:rsid w:val="008215CB"/>
    <w:rsid w:val="00822A22"/>
    <w:rsid w:val="0082566E"/>
    <w:rsid w:val="00826C8A"/>
    <w:rsid w:val="00834506"/>
    <w:rsid w:val="00834E7E"/>
    <w:rsid w:val="00835EBB"/>
    <w:rsid w:val="008378CF"/>
    <w:rsid w:val="008574B7"/>
    <w:rsid w:val="008631DC"/>
    <w:rsid w:val="00870403"/>
    <w:rsid w:val="00871828"/>
    <w:rsid w:val="00875CBE"/>
    <w:rsid w:val="00877B39"/>
    <w:rsid w:val="00877F18"/>
    <w:rsid w:val="00892643"/>
    <w:rsid w:val="00896A63"/>
    <w:rsid w:val="008A0BD6"/>
    <w:rsid w:val="008A525C"/>
    <w:rsid w:val="008C5285"/>
    <w:rsid w:val="008D4F31"/>
    <w:rsid w:val="008D6592"/>
    <w:rsid w:val="008E1991"/>
    <w:rsid w:val="00910C25"/>
    <w:rsid w:val="00911783"/>
    <w:rsid w:val="0091229C"/>
    <w:rsid w:val="009248C9"/>
    <w:rsid w:val="009255D9"/>
    <w:rsid w:val="0092660C"/>
    <w:rsid w:val="00934D21"/>
    <w:rsid w:val="00947BCD"/>
    <w:rsid w:val="00951ABB"/>
    <w:rsid w:val="00956703"/>
    <w:rsid w:val="00965574"/>
    <w:rsid w:val="0096693A"/>
    <w:rsid w:val="00972D16"/>
    <w:rsid w:val="00973775"/>
    <w:rsid w:val="00976057"/>
    <w:rsid w:val="00985B63"/>
    <w:rsid w:val="0099293C"/>
    <w:rsid w:val="009A1249"/>
    <w:rsid w:val="009B2791"/>
    <w:rsid w:val="009C1DCC"/>
    <w:rsid w:val="009D137F"/>
    <w:rsid w:val="009D509B"/>
    <w:rsid w:val="009D55FB"/>
    <w:rsid w:val="009E08B7"/>
    <w:rsid w:val="009E6EF9"/>
    <w:rsid w:val="009E7B9D"/>
    <w:rsid w:val="009E7F82"/>
    <w:rsid w:val="009F3552"/>
    <w:rsid w:val="009F47EF"/>
    <w:rsid w:val="00A010BF"/>
    <w:rsid w:val="00A02972"/>
    <w:rsid w:val="00A076D6"/>
    <w:rsid w:val="00A07895"/>
    <w:rsid w:val="00A16575"/>
    <w:rsid w:val="00A17B37"/>
    <w:rsid w:val="00A2125B"/>
    <w:rsid w:val="00A2157A"/>
    <w:rsid w:val="00A23320"/>
    <w:rsid w:val="00A273A8"/>
    <w:rsid w:val="00A4582F"/>
    <w:rsid w:val="00A51CEF"/>
    <w:rsid w:val="00A53A63"/>
    <w:rsid w:val="00A6449E"/>
    <w:rsid w:val="00A65242"/>
    <w:rsid w:val="00A755B3"/>
    <w:rsid w:val="00A80C68"/>
    <w:rsid w:val="00A87B49"/>
    <w:rsid w:val="00A96DA2"/>
    <w:rsid w:val="00AA24E5"/>
    <w:rsid w:val="00AA3A34"/>
    <w:rsid w:val="00AA5C9A"/>
    <w:rsid w:val="00AA6CC6"/>
    <w:rsid w:val="00AB167A"/>
    <w:rsid w:val="00AB233E"/>
    <w:rsid w:val="00AB24CA"/>
    <w:rsid w:val="00AB57E2"/>
    <w:rsid w:val="00AB78AA"/>
    <w:rsid w:val="00AD354E"/>
    <w:rsid w:val="00AD5832"/>
    <w:rsid w:val="00AF5B57"/>
    <w:rsid w:val="00B07030"/>
    <w:rsid w:val="00B07BA1"/>
    <w:rsid w:val="00B12794"/>
    <w:rsid w:val="00B14DF1"/>
    <w:rsid w:val="00B1580D"/>
    <w:rsid w:val="00B30455"/>
    <w:rsid w:val="00B32309"/>
    <w:rsid w:val="00B4285A"/>
    <w:rsid w:val="00B6416A"/>
    <w:rsid w:val="00B70810"/>
    <w:rsid w:val="00B71B19"/>
    <w:rsid w:val="00B756DB"/>
    <w:rsid w:val="00B9781F"/>
    <w:rsid w:val="00BA0971"/>
    <w:rsid w:val="00BB32A9"/>
    <w:rsid w:val="00BB48AC"/>
    <w:rsid w:val="00BB70AE"/>
    <w:rsid w:val="00BB7B8B"/>
    <w:rsid w:val="00BC5C00"/>
    <w:rsid w:val="00BC67B3"/>
    <w:rsid w:val="00BD5180"/>
    <w:rsid w:val="00BE0327"/>
    <w:rsid w:val="00BE3F3D"/>
    <w:rsid w:val="00BF0828"/>
    <w:rsid w:val="00BF2DAB"/>
    <w:rsid w:val="00BF3EE9"/>
    <w:rsid w:val="00C02681"/>
    <w:rsid w:val="00C079B5"/>
    <w:rsid w:val="00C1309E"/>
    <w:rsid w:val="00C13434"/>
    <w:rsid w:val="00C273AB"/>
    <w:rsid w:val="00C4216C"/>
    <w:rsid w:val="00C4242F"/>
    <w:rsid w:val="00C4705A"/>
    <w:rsid w:val="00C63DA4"/>
    <w:rsid w:val="00C718E5"/>
    <w:rsid w:val="00C93668"/>
    <w:rsid w:val="00CB5F54"/>
    <w:rsid w:val="00CC149C"/>
    <w:rsid w:val="00CC3124"/>
    <w:rsid w:val="00CC3657"/>
    <w:rsid w:val="00CD2E9A"/>
    <w:rsid w:val="00CD3065"/>
    <w:rsid w:val="00CD420E"/>
    <w:rsid w:val="00CD5D30"/>
    <w:rsid w:val="00CE4E3C"/>
    <w:rsid w:val="00CE5537"/>
    <w:rsid w:val="00CE5864"/>
    <w:rsid w:val="00D02A34"/>
    <w:rsid w:val="00D040F3"/>
    <w:rsid w:val="00D070FF"/>
    <w:rsid w:val="00D103BF"/>
    <w:rsid w:val="00D1170B"/>
    <w:rsid w:val="00D2298A"/>
    <w:rsid w:val="00D36AD5"/>
    <w:rsid w:val="00D4779E"/>
    <w:rsid w:val="00D5371E"/>
    <w:rsid w:val="00D673A2"/>
    <w:rsid w:val="00DA21A2"/>
    <w:rsid w:val="00DA7E06"/>
    <w:rsid w:val="00DB4BE4"/>
    <w:rsid w:val="00DC3594"/>
    <w:rsid w:val="00DC44C3"/>
    <w:rsid w:val="00DF0444"/>
    <w:rsid w:val="00DF19B1"/>
    <w:rsid w:val="00DF42CC"/>
    <w:rsid w:val="00E05BFC"/>
    <w:rsid w:val="00E310CC"/>
    <w:rsid w:val="00E33025"/>
    <w:rsid w:val="00E41842"/>
    <w:rsid w:val="00E47380"/>
    <w:rsid w:val="00E50040"/>
    <w:rsid w:val="00E66CA0"/>
    <w:rsid w:val="00E71F5B"/>
    <w:rsid w:val="00E7445B"/>
    <w:rsid w:val="00E76308"/>
    <w:rsid w:val="00E94252"/>
    <w:rsid w:val="00EA2F94"/>
    <w:rsid w:val="00EA3F48"/>
    <w:rsid w:val="00EA67A4"/>
    <w:rsid w:val="00EB106C"/>
    <w:rsid w:val="00EB1E30"/>
    <w:rsid w:val="00EB60E6"/>
    <w:rsid w:val="00EC5EB1"/>
    <w:rsid w:val="00ED0069"/>
    <w:rsid w:val="00ED6C6F"/>
    <w:rsid w:val="00EE75F3"/>
    <w:rsid w:val="00EF58B6"/>
    <w:rsid w:val="00F20BC4"/>
    <w:rsid w:val="00F26732"/>
    <w:rsid w:val="00F4778E"/>
    <w:rsid w:val="00F514F5"/>
    <w:rsid w:val="00F5205D"/>
    <w:rsid w:val="00F544FF"/>
    <w:rsid w:val="00F61558"/>
    <w:rsid w:val="00F61F0E"/>
    <w:rsid w:val="00F6369D"/>
    <w:rsid w:val="00F6408C"/>
    <w:rsid w:val="00F66CD2"/>
    <w:rsid w:val="00F72E0A"/>
    <w:rsid w:val="00F80EAC"/>
    <w:rsid w:val="00F813A2"/>
    <w:rsid w:val="00F93A2D"/>
    <w:rsid w:val="00FB596A"/>
    <w:rsid w:val="00FB6C07"/>
    <w:rsid w:val="00FC6F9F"/>
    <w:rsid w:val="00FD3C37"/>
    <w:rsid w:val="00FD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D2FBA"/>
  <w15:chartTrackingRefBased/>
  <w15:docId w15:val="{F09F6B0E-68C5-4457-A023-27B46FD8E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footnote text" w:uiPriority="0"/>
    <w:lsdException w:name="annotation text" w:semiHidden="1" w:uiPriority="0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footnote reference" w:uiPriority="0"/>
    <w:lsdException w:name="annotation reference" w:semiHidden="1" w:uiPriority="0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0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 w:qFormat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A63"/>
    <w:pPr>
      <w:spacing w:line="276" w:lineRule="auto"/>
    </w:pPr>
  </w:style>
  <w:style w:type="paragraph" w:styleId="Rubrik1">
    <w:name w:val="heading 1"/>
    <w:basedOn w:val="Rubrik"/>
    <w:next w:val="Normal"/>
    <w:link w:val="Rubrik1Char"/>
    <w:uiPriority w:val="9"/>
    <w:qFormat/>
    <w:rsid w:val="00344CEB"/>
    <w:pPr>
      <w:keepNext/>
      <w:keepLines/>
      <w:spacing w:before="360" w:after="80" w:line="288" w:lineRule="auto"/>
      <w:outlineLvl w:val="0"/>
    </w:pPr>
    <w:rPr>
      <w:bCs w:val="0"/>
      <w:caps w:val="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E41842"/>
    <w:pPr>
      <w:outlineLvl w:val="1"/>
    </w:pPr>
    <w:rPr>
      <w:bCs/>
      <w:sz w:val="28"/>
    </w:rPr>
  </w:style>
  <w:style w:type="paragraph" w:styleId="Rubrik3">
    <w:name w:val="heading 3"/>
    <w:basedOn w:val="Rubrik2"/>
    <w:next w:val="Normal"/>
    <w:link w:val="Rubrik3Char"/>
    <w:uiPriority w:val="9"/>
    <w:qFormat/>
    <w:rsid w:val="00877B39"/>
    <w:pPr>
      <w:outlineLvl w:val="2"/>
    </w:pPr>
    <w:rPr>
      <w:b/>
      <w:sz w:val="22"/>
      <w:szCs w:val="24"/>
    </w:rPr>
  </w:style>
  <w:style w:type="paragraph" w:styleId="Rubrik4">
    <w:name w:val="heading 4"/>
    <w:basedOn w:val="Rubrik3"/>
    <w:next w:val="Normal"/>
    <w:link w:val="Rubrik4Char"/>
    <w:uiPriority w:val="9"/>
    <w:rsid w:val="00951ABB"/>
    <w:pPr>
      <w:outlineLvl w:val="3"/>
    </w:pPr>
    <w:rPr>
      <w:b w:val="0"/>
      <w:iCs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A16575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A16575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44CEB"/>
    <w:rPr>
      <w:rFonts w:asciiTheme="majorHAnsi" w:eastAsiaTheme="majorEastAsia" w:hAnsiTheme="majorHAnsi" w:cstheme="majorBidi"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E41842"/>
    <w:rPr>
      <w:rFonts w:asciiTheme="majorHAnsi" w:eastAsiaTheme="majorEastAsia" w:hAnsiTheme="majorHAnsi" w:cstheme="majorBidi"/>
      <w:b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877B39"/>
    <w:rPr>
      <w:rFonts w:asciiTheme="majorHAnsi" w:eastAsiaTheme="majorEastAsia" w:hAnsiTheme="majorHAnsi" w:cstheme="majorBidi"/>
      <w:b/>
      <w:bCs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951ABB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449E"/>
    <w:rPr>
      <w:rFonts w:asciiTheme="majorHAnsi" w:eastAsiaTheme="majorEastAsia" w:hAnsiTheme="majorHAnsi" w:cstheme="majorBidi"/>
      <w:bCs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5F29FB"/>
    <w:rPr>
      <w:b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qFormat/>
    <w:rsid w:val="00A53A63"/>
    <w:pPr>
      <w:spacing w:after="0" w:line="240" w:lineRule="auto"/>
      <w:contextualSpacing/>
    </w:pPr>
    <w:rPr>
      <w:rFonts w:asciiTheme="majorHAnsi" w:eastAsiaTheme="majorEastAsia" w:hAnsiTheme="majorHAnsi" w:cstheme="majorBidi"/>
      <w:bCs/>
      <w:caps/>
      <w:sz w:val="36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A53A63"/>
    <w:rPr>
      <w:rFonts w:asciiTheme="majorHAnsi" w:eastAsiaTheme="majorEastAsia" w:hAnsiTheme="majorHAnsi" w:cstheme="majorBidi"/>
      <w:bCs/>
      <w:caps/>
      <w:sz w:val="36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qFormat/>
    <w:rsid w:val="006D4BBC"/>
    <w:pPr>
      <w:numPr>
        <w:ilvl w:val="1"/>
      </w:numPr>
      <w:spacing w:after="240"/>
    </w:pPr>
    <w:rPr>
      <w:caps w:val="0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D4BBC"/>
    <w:rPr>
      <w:rFonts w:asciiTheme="majorHAnsi" w:eastAsiaTheme="majorEastAsia" w:hAnsiTheme="majorHAnsi" w:cstheme="majorBidi"/>
      <w:bCs/>
      <w:sz w:val="24"/>
      <w:szCs w:val="24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403838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A010BF"/>
    <w:pPr>
      <w:tabs>
        <w:tab w:val="right" w:leader="dot" w:pos="9062"/>
      </w:tabs>
      <w:spacing w:after="100"/>
      <w:ind w:left="567" w:hanging="567"/>
    </w:pPr>
    <w:rPr>
      <w:b/>
      <w:noProof/>
      <w:lang w:eastAsia="sv-SE"/>
    </w:rPr>
  </w:style>
  <w:style w:type="paragraph" w:styleId="Innehll2">
    <w:name w:val="toc 2"/>
    <w:basedOn w:val="Normal"/>
    <w:next w:val="Normal"/>
    <w:uiPriority w:val="39"/>
    <w:rsid w:val="00A010BF"/>
    <w:pPr>
      <w:tabs>
        <w:tab w:val="right" w:leader="dot" w:pos="9062"/>
      </w:tabs>
      <w:spacing w:after="100"/>
      <w:ind w:left="567" w:hanging="567"/>
    </w:pPr>
    <w:rPr>
      <w:noProof/>
    </w:rPr>
  </w:style>
  <w:style w:type="paragraph" w:styleId="Innehll3">
    <w:name w:val="toc 3"/>
    <w:basedOn w:val="Normal"/>
    <w:next w:val="Normal"/>
    <w:uiPriority w:val="39"/>
    <w:rsid w:val="00A010BF"/>
    <w:pPr>
      <w:tabs>
        <w:tab w:val="right" w:leader="dot" w:pos="9062"/>
      </w:tabs>
      <w:spacing w:after="100"/>
      <w:ind w:left="567" w:hanging="567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A53A63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A53A63"/>
    <w:rPr>
      <w:rFonts w:asciiTheme="majorHAnsi" w:hAnsiTheme="majorHAnsi"/>
    </w:rPr>
  </w:style>
  <w:style w:type="paragraph" w:styleId="Sidfot">
    <w:name w:val="footer"/>
    <w:basedOn w:val="Normal"/>
    <w:link w:val="SidfotChar"/>
    <w:uiPriority w:val="99"/>
    <w:rsid w:val="00A53A63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color w:val="002F5F" w:themeColor="text2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A53A63"/>
    <w:rPr>
      <w:rFonts w:asciiTheme="majorHAnsi" w:hAnsiTheme="majorHAnsi"/>
      <w:color w:val="002F5F" w:themeColor="text2"/>
      <w:sz w:val="20"/>
    </w:rPr>
  </w:style>
  <w:style w:type="paragraph" w:styleId="Punktlista">
    <w:name w:val="List Bullet"/>
    <w:basedOn w:val="Normal"/>
    <w:qFormat/>
    <w:rsid w:val="00AA24E5"/>
    <w:pPr>
      <w:numPr>
        <w:numId w:val="6"/>
      </w:numPr>
      <w:spacing w:before="120" w:after="80"/>
      <w:ind w:left="539" w:hanging="255"/>
    </w:pPr>
  </w:style>
  <w:style w:type="paragraph" w:styleId="Numreradlista">
    <w:name w:val="List Number"/>
    <w:basedOn w:val="Normal"/>
    <w:uiPriority w:val="25"/>
    <w:qFormat/>
    <w:rsid w:val="00043BE7"/>
    <w:pPr>
      <w:numPr>
        <w:numId w:val="1"/>
      </w:numPr>
      <w:spacing w:after="80"/>
      <w:ind w:left="539" w:hanging="255"/>
      <w:contextualSpacing/>
    </w:pPr>
  </w:style>
  <w:style w:type="paragraph" w:styleId="Fotnotstext">
    <w:name w:val="footnote text"/>
    <w:basedOn w:val="Normal"/>
    <w:link w:val="FotnotstextChar"/>
    <w:rsid w:val="00783074"/>
    <w:pPr>
      <w:spacing w:after="0"/>
      <w:ind w:left="142" w:hanging="142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2F5F" w:themeColor="hyperlink"/>
      <w:u w:val="single"/>
    </w:rPr>
  </w:style>
  <w:style w:type="paragraph" w:styleId="Liststycke">
    <w:name w:val="List Paragraph"/>
    <w:basedOn w:val="Normal"/>
    <w:uiPriority w:val="34"/>
    <w:qFormat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043BE7"/>
    <w:pPr>
      <w:numPr>
        <w:ilvl w:val="1"/>
      </w:numPr>
      <w:ind w:left="822" w:hanging="255"/>
    </w:pPr>
  </w:style>
  <w:style w:type="paragraph" w:styleId="Numreradlista3">
    <w:name w:val="List Number 3"/>
    <w:basedOn w:val="Numreradlista2"/>
    <w:uiPriority w:val="25"/>
    <w:rsid w:val="00043BE7"/>
    <w:pPr>
      <w:numPr>
        <w:ilvl w:val="2"/>
      </w:numPr>
      <w:ind w:left="1106" w:hanging="255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0662E"/>
    <w:pPr>
      <w:numPr>
        <w:ilvl w:val="1"/>
      </w:numPr>
      <w:ind w:left="822" w:hanging="255"/>
    </w:pPr>
  </w:style>
  <w:style w:type="paragraph" w:styleId="Punktlista3">
    <w:name w:val="List Bullet 3"/>
    <w:basedOn w:val="Punktlista2"/>
    <w:uiPriority w:val="24"/>
    <w:rsid w:val="0060662E"/>
    <w:pPr>
      <w:numPr>
        <w:ilvl w:val="2"/>
      </w:numPr>
      <w:ind w:left="1106" w:hanging="255"/>
    </w:pPr>
  </w:style>
  <w:style w:type="paragraph" w:styleId="Punktlista4">
    <w:name w:val="List Bullet 4"/>
    <w:basedOn w:val="Punktlista3"/>
    <w:uiPriority w:val="24"/>
    <w:rsid w:val="00BF3EE9"/>
    <w:pPr>
      <w:numPr>
        <w:ilvl w:val="3"/>
      </w:numPr>
      <w:ind w:left="1332" w:hanging="255"/>
    </w:pPr>
  </w:style>
  <w:style w:type="paragraph" w:styleId="Punktlista5">
    <w:name w:val="List Bullet 5"/>
    <w:basedOn w:val="Punktlista4"/>
    <w:uiPriority w:val="24"/>
    <w:rsid w:val="00BF3EE9"/>
    <w:pPr>
      <w:numPr>
        <w:ilvl w:val="4"/>
      </w:numPr>
      <w:ind w:left="1695" w:hanging="255"/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spacing w:after="0"/>
      <w:ind w:left="142" w:hanging="142"/>
    </w:pPr>
    <w:rPr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A87B49"/>
    <w:pPr>
      <w:spacing w:after="800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sv-SE"/>
    </w:rPr>
  </w:style>
  <w:style w:type="paragraph" w:styleId="Inledning">
    <w:name w:val="Salutation"/>
    <w:basedOn w:val="Normal"/>
    <w:next w:val="Normal"/>
    <w:link w:val="InledningChar"/>
    <w:uiPriority w:val="36"/>
    <w:rsid w:val="00951ABB"/>
    <w:pPr>
      <w:spacing w:after="320"/>
    </w:pPr>
    <w:rPr>
      <w:i/>
    </w:rPr>
  </w:style>
  <w:style w:type="character" w:customStyle="1" w:styleId="InledningChar">
    <w:name w:val="Inledning Char"/>
    <w:basedOn w:val="Standardstycketeckensnitt"/>
    <w:link w:val="Inledning"/>
    <w:uiPriority w:val="36"/>
    <w:rsid w:val="00951ABB"/>
    <w:rPr>
      <w:i/>
    </w:rPr>
  </w:style>
  <w:style w:type="paragraph" w:customStyle="1" w:styleId="Klla">
    <w:name w:val="Källa"/>
    <w:basedOn w:val="Normal"/>
    <w:next w:val="Normal"/>
    <w:uiPriority w:val="26"/>
    <w:qFormat/>
    <w:rsid w:val="0036067A"/>
    <w:pPr>
      <w:spacing w:before="80"/>
    </w:pPr>
    <w:rPr>
      <w:i/>
      <w:sz w:val="16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403838"/>
    <w:rPr>
      <w:sz w:val="22"/>
    </w:rPr>
  </w:style>
  <w:style w:type="paragraph" w:styleId="Datum">
    <w:name w:val="Date"/>
    <w:basedOn w:val="Normal"/>
    <w:next w:val="Normal"/>
    <w:link w:val="DatumChar"/>
    <w:uiPriority w:val="99"/>
    <w:rsid w:val="007E646A"/>
  </w:style>
  <w:style w:type="character" w:customStyle="1" w:styleId="DatumChar">
    <w:name w:val="Datum Char"/>
    <w:basedOn w:val="Standardstycketeckensnitt"/>
    <w:link w:val="Datum"/>
    <w:uiPriority w:val="99"/>
    <w:rsid w:val="007E646A"/>
  </w:style>
  <w:style w:type="paragraph" w:customStyle="1" w:styleId="Paragraflista">
    <w:name w:val="Paragraflista"/>
    <w:next w:val="Paragraftext"/>
    <w:qFormat/>
    <w:rsid w:val="00344CEB"/>
    <w:pPr>
      <w:numPr>
        <w:numId w:val="17"/>
      </w:numPr>
      <w:spacing w:before="160" w:after="80"/>
    </w:pPr>
    <w:rPr>
      <w:rFonts w:asciiTheme="majorHAnsi" w:eastAsiaTheme="majorEastAsia" w:hAnsiTheme="majorHAnsi" w:cstheme="majorBidi"/>
      <w:sz w:val="28"/>
      <w:szCs w:val="28"/>
    </w:rPr>
  </w:style>
  <w:style w:type="paragraph" w:customStyle="1" w:styleId="Paragraftext">
    <w:name w:val="Paragraftext"/>
    <w:qFormat/>
    <w:rsid w:val="00D36AD5"/>
    <w:pPr>
      <w:ind w:left="1134"/>
    </w:pPr>
  </w:style>
  <w:style w:type="character" w:styleId="Sidnummer">
    <w:name w:val="page number"/>
    <w:basedOn w:val="Standardstycketeckensnitt"/>
    <w:uiPriority w:val="99"/>
    <w:rsid w:val="004777EC"/>
    <w:rPr>
      <w:rFonts w:asciiTheme="majorHAnsi" w:hAnsiTheme="majorHAnsi"/>
      <w:color w:val="002F5F" w:themeColor="text2"/>
      <w:sz w:val="18"/>
    </w:rPr>
  </w:style>
  <w:style w:type="character" w:styleId="Olstomnmnande">
    <w:name w:val="Unresolved Mention"/>
    <w:basedOn w:val="Standardstycketeckensnitt"/>
    <w:uiPriority w:val="99"/>
    <w:semiHidden/>
    <w:unhideWhenUsed/>
    <w:rsid w:val="006D4BBC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semiHidden/>
    <w:rsid w:val="00F544FF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F544FF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F544F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F544F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544FF"/>
    <w:rPr>
      <w:b/>
      <w:bCs/>
      <w:sz w:val="20"/>
      <w:szCs w:val="20"/>
    </w:rPr>
  </w:style>
  <w:style w:type="paragraph" w:customStyle="1" w:styleId="Normaltext">
    <w:name w:val="Normal text"/>
    <w:qFormat/>
    <w:rsid w:val="00B07BA1"/>
    <w:pPr>
      <w:spacing w:after="260" w:line="260" w:lineRule="atLeast"/>
    </w:pPr>
    <w:rPr>
      <w:rFonts w:ascii="Times New Roman" w:eastAsiaTheme="minorHAns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sv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52carnym\appdata\roaming\microsoft\templates\SU\P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9363A75932419699DD513119E19B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2EBF12-8AD7-47AD-867E-1053F0B88137}"/>
      </w:docPartPr>
      <w:docPartBody>
        <w:p w:rsidR="00246B6D" w:rsidRDefault="00246B6D">
          <w:pPr>
            <w:pStyle w:val="039363A75932419699DD513119E19B3D"/>
          </w:pPr>
          <w:r>
            <w:rPr>
              <w:rStyle w:val="Platshllartext"/>
              <w:sz w:val="28"/>
              <w:szCs w:val="28"/>
            </w:rPr>
            <w:t>Ange institution/avdelning alt. ledningsroll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B6D"/>
    <w:rsid w:val="00204386"/>
    <w:rsid w:val="00246B6D"/>
    <w:rsid w:val="004561C1"/>
    <w:rsid w:val="004663F4"/>
    <w:rsid w:val="00471195"/>
    <w:rsid w:val="00707EA2"/>
    <w:rsid w:val="0074389B"/>
    <w:rsid w:val="0082566E"/>
    <w:rsid w:val="00A23B3C"/>
    <w:rsid w:val="00AA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039363A75932419699DD513119E19B3D">
    <w:name w:val="039363A75932419699DD513119E19B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tockholms Universitet - Färger">
      <a:dk1>
        <a:sysClr val="windowText" lastClr="000000"/>
      </a:dk1>
      <a:lt1>
        <a:sysClr val="window" lastClr="FFFFFF"/>
      </a:lt1>
      <a:dk2>
        <a:srgbClr val="002F5F"/>
      </a:dk2>
      <a:lt2>
        <a:srgbClr val="F8F8F8"/>
      </a:lt2>
      <a:accent1>
        <a:srgbClr val="002F5F"/>
      </a:accent1>
      <a:accent2>
        <a:srgbClr val="ACDEE6"/>
      </a:accent2>
      <a:accent3>
        <a:srgbClr val="9BB2CE"/>
      </a:accent3>
      <a:accent4>
        <a:srgbClr val="EB7125"/>
      </a:accent4>
      <a:accent5>
        <a:srgbClr val="A3A86B"/>
      </a:accent5>
      <a:accent6>
        <a:srgbClr val="33587F"/>
      </a:accent6>
      <a:hlink>
        <a:srgbClr val="002F5F"/>
      </a:hlink>
      <a:folHlink>
        <a:srgbClr val="33587F"/>
      </a:folHlink>
    </a:clrScheme>
    <a:fontScheme name="Stockholms Universitet - Word">
      <a:majorFont>
        <a:latin typeface="Calibri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9" ma:contentTypeDescription="Skapa ett nytt dokument." ma:contentTypeScope="" ma:versionID="59da94a8e3ef2c7247419318c06b132d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7bed7d749e6785c7a08c93375fc35c7c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Godk_x00e4_nd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Godk_x00e4_nd" ma:index="18" nillable="true" ma:displayName="Godkänd" ma:default="0" ma:format="Dropdown" ma:internalName="Godk_x00e4_nd">
      <xsd:simpleType>
        <xsd:restriction base="dms:Boolea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e641fc9e-d469-439b-858c-bb315f8f2b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b681454-5b20-4870-936e-b523090ef0fb}" ma:internalName="TaxCatchAll" ma:showField="CatchAllData" ma:web="d7532cd0-e888-47d6-8f58-db0210f25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532cd0-e888-47d6-8f58-db0210f25002" xsi:nil="true"/>
    <lcf76f155ced4ddcb4097134ff3c332f xmlns="10c3a147-0d64-46aa-a281-dc97358e8373">
      <Terms xmlns="http://schemas.microsoft.com/office/infopath/2007/PartnerControls"/>
    </lcf76f155ced4ddcb4097134ff3c332f>
    <Godk_x00e4_nd xmlns="10c3a147-0d64-46aa-a281-dc97358e8373">false</Godk_x00e4_n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RehngruppenStandardSve13 xmlns="Rehngruppen eller kundnamn">
	<Dokumentinfo>
		<Rubrik/>
		<Underrubrik/>
		<Ämne/>
		<Disclaimer/>
		<Version/>
		<Dokumenttyp/>
		<Informationsklassificering/>
		<Datum/>
	</Dokumentinfo>
	<KontaktuppgifterForetag>
		<Foretag/>	
		<Orgnr/>
		<TelefonForetag/>
		<EmailForetag/>
		<Hemsida/>
		<Besoksadress/>
		<PostAdress/>
		<Gata/>
		<Postnummer/>
		<Ort/>
		<Personinfo>
			<Namn/>
			<Fornamn/>
			<Efternamn/>
			<Titel/>
			<TelefonPersonlig/>
			<EmailPersonlig/>
		</Personinfo>
	</KontaktuppgifterForetag>
	<KontaktuppgifterKund>
		<ForetagKund/>	
		<OrgnrKund/>
		<TelefonKund/>
		<EmailKund/>
		<HemsidaKund/>
		<BesoksadressKund/>
		<PostAdressKund/>
		<GataKund/>
		<PostnummerKund/>
		<OrtKund/>
		<PersoninfoKund>
			<NamnKund/>
			<FornamnKund/>
			<EfternamnKund/>
			<TitelKund/>
			<TelefonPersonligKund/>
			<EmailPersonligKund/>
		</PersoninfoKund>
	</KontaktuppgifterKund>
	<Rapportinfo>
		<Ar/>
		<Kvartal/>
		<Period/>
		<Manad/>
		<Nuvarandemanad/>
		<Foregaendemanad/>
		<Rapportdatum/>
	</Rapportinfo>
	<Ekonomiinfo>
		<Belopp/>
		<Summa/>
	</Ekonomiinfo>
</RehngruppenStandardSve13>
</file>

<file path=customXml/item6.xml><RehngruppenStandardSve13 xmlns="Rehngruppen eller kundnamn">
	<Dokumentinfo>
		<Rubrik/>
		<Underrubrik/>
		<Ämne/>
		<Disclaimer/>
		<Version/>
		<Dokumenttyp/>
		<Informationsklassificering/>
		<Datum/>
	</Dokumentinfo>
	<Sidfot>
		<Kansli/>
		<Besöksadress/>
		<Telefon/>
		<E-post/>
		<Hemsida>www.su.se</Hemsida>
	</Sidfot>
	<KontaktuppgifterForetag>
		<Foretag/>	
		<Orgnr/>
		<TelefonForetag/>
		<EmailForetag/>
		<Hemsida/>
		<Besoksadress/>
		<PostAdress/>
		<Gata/>
		<Postnummer/>
		<Ort/>
		<Personinfo>
			<Namn/>
			<Fornamn/>
			<Efternamn/>
			<Titel/>
			<TelefonPersonlig/>
			<EmailPersonlig/>
		</Personinfo>
	</KontaktuppgifterForetag>
	<KontaktuppgifterKund>
		<ForetagKund/>	
		<OrgnrKund/>
		<TelefonKund/>
		<EmailKund/>
		<HemsidaKund/>
		<BesoksadressKund/>
		<PostAdressKund/>
		<GataKund/>
		<PostnummerKund/>
		<OrtKund/>
		<PersoninfoKund>
			<NamnKund/>
			<FornamnKund/>
			<EfternamnKund/>
			<TitelKund/>
			<TelefonPersonligKund/>
			<EmailPersonligKund/>
		</PersoninfoKund>
	</KontaktuppgifterKund>
	<Rapportinfo>
		<Ar/>
		<Kvartal/>
		<Period/>
		<Manad/>
		<Nuvarandemanad/>
		<Foregaendemanad/>
		<Rapportdatum/>
	</Rapportinfo>
	<Ekonomiinfo>
		<Belopp/>
		<Summa/>
	</Ekonomiinfo>
</RehngruppenStandardSve13>
</file>

<file path=customXml/itemProps1.xml><?xml version="1.0" encoding="utf-8"?>
<ds:datastoreItem xmlns:ds="http://schemas.openxmlformats.org/officeDocument/2006/customXml" ds:itemID="{CC3CE29C-A014-4831-BB03-D33E36AD3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CCB28F-463D-45F3-8BD3-7ACCCA6F54F0}">
  <ds:schemaRefs>
    <ds:schemaRef ds:uri="http://schemas.microsoft.com/office/2006/metadata/properties"/>
    <ds:schemaRef ds:uri="http://schemas.microsoft.com/office/infopath/2007/PartnerControls"/>
    <ds:schemaRef ds:uri="d7532cd0-e888-47d6-8f58-db0210f25002"/>
    <ds:schemaRef ds:uri="10c3a147-0d64-46aa-a281-dc97358e8373"/>
  </ds:schemaRefs>
</ds:datastoreItem>
</file>

<file path=customXml/itemProps3.xml><?xml version="1.0" encoding="utf-8"?>
<ds:datastoreItem xmlns:ds="http://schemas.openxmlformats.org/officeDocument/2006/customXml" ds:itemID="{57297251-69E8-4DA8-AF26-94224341CE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25ED1F-C8BA-4C2F-B8CC-B65D72B8F6F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0D50DC0-36C6-4C68-A2D5-3CCFC3C32F39}">
  <ds:schemaRefs>
    <ds:schemaRef ds:uri="Rehngruppen eller kundnamn"/>
  </ds:schemaRefs>
</ds:datastoreItem>
</file>

<file path=customXml/itemProps6.xml><?xml version="1.0" encoding="utf-8"?>
<ds:datastoreItem xmlns:ds="http://schemas.openxmlformats.org/officeDocument/2006/customXml" ds:itemID="{CDEA8559-B42A-4DAB-9EC4-5CF88AB0A33D}">
  <ds:schemaRefs>
    <ds:schemaRef ds:uri="Rehngruppen eller kundnam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PM.dotx</Template>
  <TotalTime>17</TotalTime>
  <Pages>1</Pages>
  <Words>63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Avdelningen för forsknings- och samverkansstöd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Nymark</dc:creator>
  <cp:keywords/>
  <dc:description/>
  <cp:lastModifiedBy>Carina Nymark</cp:lastModifiedBy>
  <cp:revision>8</cp:revision>
  <cp:lastPrinted>2025-06-12T07:23:00Z</cp:lastPrinted>
  <dcterms:created xsi:type="dcterms:W3CDTF">2026-09-10T08:05:00Z</dcterms:created>
  <dcterms:modified xsi:type="dcterms:W3CDTF">2026-09-10T08:39:00Z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0x010100129BBCBF21362E4099AE6C2F27C58737</vt:lpwstr>
  </property>
  <property fmtid="{D5CDD505-2E9C-101B-9397-08002B2CF9AE}" pid="3" name="Order">
    <vt:r8>33400</vt:r8>
  </property>
  <property fmtid="{D5CDD505-2E9C-101B-9397-08002B2CF9AE}" pid="4" name="MediaServiceImageTags">
    <vt:lpwstr/>
  </property>
  <property fmtid="{D5CDD505-2E9C-101B-9397-08002B2CF9AE}" pid="5" name="Godkänd">
    <vt:bool>false</vt:bool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